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4988" w14:textId="3157A3BE" w:rsidR="003B25D9" w:rsidRPr="00AD034C" w:rsidRDefault="001A3DAA" w:rsidP="003B25D9">
      <w:pPr>
        <w:pStyle w:val="StandardWeb"/>
        <w:spacing w:before="0" w:beforeAutospacing="0" w:after="0"/>
        <w:jc w:val="center"/>
        <w:rPr>
          <w:b/>
        </w:rPr>
      </w:pPr>
      <w:r>
        <w:rPr>
          <w:b/>
        </w:rPr>
        <w:t>PRILOG 1</w:t>
      </w:r>
    </w:p>
    <w:p w14:paraId="26A76B7D" w14:textId="0A316D65" w:rsidR="003B25D9" w:rsidRDefault="003B25D9" w:rsidP="001A3DAA">
      <w:pPr>
        <w:pStyle w:val="StandardWeb"/>
        <w:spacing w:before="0" w:beforeAutospacing="0" w:after="0"/>
        <w:jc w:val="center"/>
        <w:rPr>
          <w:b/>
        </w:rPr>
      </w:pPr>
      <w:r w:rsidRPr="00AD034C">
        <w:rPr>
          <w:b/>
        </w:rPr>
        <w:t>P R I J A V N I  O B R A Z A C</w:t>
      </w:r>
    </w:p>
    <w:p w14:paraId="7FD36077" w14:textId="77777777" w:rsidR="003B25D9" w:rsidRPr="00AD034C" w:rsidRDefault="003B25D9" w:rsidP="003B25D9">
      <w:pPr>
        <w:pStyle w:val="StandardWeb"/>
        <w:spacing w:before="0" w:beforeAutospacing="0" w:after="0"/>
        <w:jc w:val="center"/>
        <w:rPr>
          <w:b/>
        </w:rPr>
      </w:pPr>
    </w:p>
    <w:p w14:paraId="6B28AF10" w14:textId="77777777" w:rsidR="003B25D9" w:rsidRPr="002D73A3" w:rsidRDefault="003B25D9" w:rsidP="003B25D9">
      <w:pPr>
        <w:pStyle w:val="StandardWeb"/>
        <w:spacing w:before="0" w:beforeAutospacing="0" w:after="0"/>
        <w:jc w:val="center"/>
        <w:rPr>
          <w:b/>
        </w:rPr>
      </w:pPr>
      <w:r w:rsidRPr="002D73A3">
        <w:rPr>
          <w:b/>
        </w:rPr>
        <w:t>JAVNI POZIV</w:t>
      </w:r>
    </w:p>
    <w:p w14:paraId="12D0E024" w14:textId="77777777" w:rsidR="003B25D9" w:rsidRDefault="003B25D9" w:rsidP="003B25D9">
      <w:pPr>
        <w:pStyle w:val="Default"/>
        <w:jc w:val="center"/>
        <w:rPr>
          <w:b/>
        </w:rPr>
      </w:pPr>
      <w:r w:rsidRPr="002D73A3">
        <w:rPr>
          <w:rFonts w:ascii="Calibri" w:hAnsi="Calibri"/>
          <w:b/>
        </w:rPr>
        <w:t>„</w:t>
      </w:r>
      <w:r>
        <w:rPr>
          <w:b/>
        </w:rPr>
        <w:t xml:space="preserve">Podrška gradovima/općinama sa pozicije </w:t>
      </w:r>
    </w:p>
    <w:p w14:paraId="72338B22" w14:textId="77777777" w:rsidR="003B25D9" w:rsidRPr="002D73A3" w:rsidRDefault="003B25D9" w:rsidP="003B25D9">
      <w:pPr>
        <w:pStyle w:val="Default"/>
        <w:jc w:val="center"/>
        <w:rPr>
          <w:b/>
          <w:bCs/>
        </w:rPr>
      </w:pPr>
      <w:r w:rsidRPr="002D73A3">
        <w:rPr>
          <w:b/>
        </w:rPr>
        <w:t>Kapitalni grantovi</w:t>
      </w:r>
      <w:r>
        <w:rPr>
          <w:b/>
        </w:rPr>
        <w:t xml:space="preserve"> drugim nivoima vlasti-oblast turizma</w:t>
      </w:r>
      <w:r w:rsidRPr="002D73A3">
        <w:rPr>
          <w:rFonts w:ascii="Calibri" w:hAnsi="Calibri"/>
          <w:b/>
        </w:rPr>
        <w:t>“</w:t>
      </w:r>
    </w:p>
    <w:p w14:paraId="7B1FE804" w14:textId="77777777" w:rsidR="00B07470" w:rsidRPr="00B608AB" w:rsidRDefault="00B07470" w:rsidP="00B07470">
      <w:pPr>
        <w:pStyle w:val="StandardWeb"/>
        <w:spacing w:before="0" w:beforeAutospacing="0" w:after="0"/>
        <w:rPr>
          <w:b/>
        </w:rPr>
      </w:pPr>
    </w:p>
    <w:p w14:paraId="2FB15221" w14:textId="77777777" w:rsidR="001F77E5" w:rsidRPr="002263C3" w:rsidRDefault="001F77E5" w:rsidP="001F77E5">
      <w:pPr>
        <w:pStyle w:val="StandardWeb"/>
        <w:spacing w:before="0" w:beforeAutospacing="0" w:after="0"/>
        <w:rPr>
          <w:sz w:val="22"/>
        </w:rPr>
      </w:pPr>
    </w:p>
    <w:p w14:paraId="03E530A7" w14:textId="2C108819" w:rsidR="00B07470" w:rsidRPr="002263C3" w:rsidRDefault="003B25D9" w:rsidP="001F77E5">
      <w:pPr>
        <w:pStyle w:val="StandardWeb"/>
        <w:spacing w:before="0" w:beforeAutospacing="0" w:after="0"/>
        <w:rPr>
          <w:sz w:val="22"/>
        </w:rPr>
      </w:pPr>
      <w:r>
        <w:rPr>
          <w:b/>
        </w:rPr>
        <w:t xml:space="preserve">I </w:t>
      </w:r>
      <w:r w:rsidR="00B07470" w:rsidRPr="002263C3">
        <w:rPr>
          <w:b/>
        </w:rPr>
        <w:t>PODACI O PODNOSIOCU PRIJAVE</w:t>
      </w:r>
    </w:p>
    <w:p w14:paraId="0A882487" w14:textId="77777777" w:rsidR="00B07470" w:rsidRPr="002263C3" w:rsidRDefault="00B07470" w:rsidP="00B07470">
      <w:pPr>
        <w:pStyle w:val="StandardWeb"/>
        <w:spacing w:before="0" w:beforeAutospacing="0" w:after="0"/>
        <w:rPr>
          <w:b/>
        </w:rPr>
      </w:pPr>
    </w:p>
    <w:tbl>
      <w:tblPr>
        <w:tblStyle w:val="Svijetlareetkatablice"/>
        <w:tblW w:w="5000" w:type="pct"/>
        <w:tblLook w:val="04A0" w:firstRow="1" w:lastRow="0" w:firstColumn="1" w:lastColumn="0" w:noHBand="0" w:noVBand="1"/>
      </w:tblPr>
      <w:tblGrid>
        <w:gridCol w:w="2972"/>
        <w:gridCol w:w="6090"/>
      </w:tblGrid>
      <w:tr w:rsidR="00B07470" w:rsidRPr="009A58A0" w14:paraId="79CF526D" w14:textId="77777777" w:rsidTr="00695DA1">
        <w:trPr>
          <w:trHeight w:val="721"/>
        </w:trPr>
        <w:tc>
          <w:tcPr>
            <w:tcW w:w="1640" w:type="pct"/>
            <w:vAlign w:val="center"/>
          </w:tcPr>
          <w:p w14:paraId="7DD4EF1F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074814E" w14:textId="60028EDF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Grad/općina</w:t>
            </w:r>
          </w:p>
          <w:p w14:paraId="70916B38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0" w:type="pct"/>
          </w:tcPr>
          <w:p w14:paraId="15CB340A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981E4E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670D66B0" w14:textId="77777777" w:rsidTr="00695DA1">
        <w:trPr>
          <w:trHeight w:val="719"/>
        </w:trPr>
        <w:tc>
          <w:tcPr>
            <w:tcW w:w="1640" w:type="pct"/>
            <w:vAlign w:val="center"/>
          </w:tcPr>
          <w:p w14:paraId="219A135D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EE5A2B0" w14:textId="03DFA32E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Adresa sjedišta</w:t>
            </w:r>
          </w:p>
          <w:p w14:paraId="3A9F13DA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0" w:type="pct"/>
          </w:tcPr>
          <w:p w14:paraId="03C96AD7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146902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589B52AC" w14:textId="77777777" w:rsidTr="00695DA1">
        <w:trPr>
          <w:trHeight w:val="589"/>
        </w:trPr>
        <w:tc>
          <w:tcPr>
            <w:tcW w:w="1640" w:type="pct"/>
            <w:vAlign w:val="center"/>
          </w:tcPr>
          <w:p w14:paraId="0D1E005F" w14:textId="77777777" w:rsidR="00905704" w:rsidRDefault="00905704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E536DC0" w14:textId="2982770D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Gradonačelnik/načelnik</w:t>
            </w:r>
          </w:p>
          <w:p w14:paraId="2AD75821" w14:textId="57EC0D39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0" w:type="pct"/>
          </w:tcPr>
          <w:p w14:paraId="225CAE66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21CFC82D" w14:textId="77777777" w:rsidTr="00695DA1">
        <w:trPr>
          <w:trHeight w:val="593"/>
        </w:trPr>
        <w:tc>
          <w:tcPr>
            <w:tcW w:w="1640" w:type="pct"/>
            <w:vAlign w:val="center"/>
          </w:tcPr>
          <w:p w14:paraId="79FC9408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960B475" w14:textId="77777777" w:rsidR="00B0747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Identifikacioni broj</w:t>
            </w:r>
          </w:p>
          <w:p w14:paraId="523A454D" w14:textId="14A8B84B" w:rsidR="00905704" w:rsidRPr="009A58A0" w:rsidRDefault="00905704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0" w:type="pct"/>
          </w:tcPr>
          <w:p w14:paraId="20817770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363C8BBB" w14:textId="77777777" w:rsidTr="00695DA1">
        <w:trPr>
          <w:trHeight w:val="620"/>
        </w:trPr>
        <w:tc>
          <w:tcPr>
            <w:tcW w:w="1640" w:type="pct"/>
            <w:vAlign w:val="center"/>
          </w:tcPr>
          <w:p w14:paraId="57BA5693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2981BCC" w14:textId="1491076E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Naziv banke/filijale</w:t>
            </w:r>
          </w:p>
          <w:p w14:paraId="11016481" w14:textId="2B6DD015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360" w:type="pct"/>
          </w:tcPr>
          <w:p w14:paraId="02F0D396" w14:textId="77777777" w:rsidR="00B07470" w:rsidRPr="009A58A0" w:rsidRDefault="00B07470" w:rsidP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796C4C" w14:textId="77777777" w:rsidR="00B07470" w:rsidRPr="009A58A0" w:rsidRDefault="00B07470" w:rsidP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18E83357" w14:textId="77777777" w:rsidTr="00695DA1">
        <w:trPr>
          <w:trHeight w:val="631"/>
        </w:trPr>
        <w:tc>
          <w:tcPr>
            <w:tcW w:w="1640" w:type="pct"/>
            <w:vAlign w:val="center"/>
          </w:tcPr>
          <w:p w14:paraId="7C739DF6" w14:textId="1EBB9B84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Broj transakcijskog računa</w:t>
            </w:r>
          </w:p>
        </w:tc>
        <w:tc>
          <w:tcPr>
            <w:tcW w:w="3360" w:type="pct"/>
          </w:tcPr>
          <w:p w14:paraId="7A7FEE5C" w14:textId="1DCE9C96" w:rsidR="00B07470" w:rsidRPr="009A58A0" w:rsidRDefault="00B07470" w:rsidP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01E990B3" w14:textId="77777777" w:rsidTr="00695DA1">
        <w:trPr>
          <w:trHeight w:val="850"/>
        </w:trPr>
        <w:tc>
          <w:tcPr>
            <w:tcW w:w="1640" w:type="pct"/>
            <w:vAlign w:val="center"/>
          </w:tcPr>
          <w:p w14:paraId="7C9E8302" w14:textId="35A92AB9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Kontakt osoba ispred grada/općine</w:t>
            </w:r>
            <w:r w:rsidR="003B25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zadužene za praćenje realizacije</w:t>
            </w:r>
          </w:p>
        </w:tc>
        <w:tc>
          <w:tcPr>
            <w:tcW w:w="3360" w:type="pct"/>
          </w:tcPr>
          <w:p w14:paraId="6814D2D8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6334D130" w14:textId="77777777" w:rsidTr="00695DA1">
        <w:trPr>
          <w:trHeight w:val="850"/>
        </w:trPr>
        <w:tc>
          <w:tcPr>
            <w:tcW w:w="1640" w:type="pct"/>
            <w:vAlign w:val="center"/>
          </w:tcPr>
          <w:p w14:paraId="08295C89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CFAB24" w14:textId="3A1FF358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Telefon kontakt osobe</w:t>
            </w:r>
          </w:p>
          <w:p w14:paraId="7AE566D5" w14:textId="77777777" w:rsidR="00B07470" w:rsidRPr="009A58A0" w:rsidRDefault="00B07470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0" w:type="pct"/>
          </w:tcPr>
          <w:p w14:paraId="4DA6E2A7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20274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7C9D3F63" w14:textId="77777777" w:rsidTr="00695DA1">
        <w:trPr>
          <w:trHeight w:val="635"/>
        </w:trPr>
        <w:tc>
          <w:tcPr>
            <w:tcW w:w="1640" w:type="pct"/>
            <w:vAlign w:val="center"/>
          </w:tcPr>
          <w:p w14:paraId="37471AEF" w14:textId="5A566095" w:rsidR="00B07470" w:rsidRPr="009A58A0" w:rsidRDefault="004D757F" w:rsidP="00695D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58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E-mail kontakt osobe</w:t>
            </w:r>
          </w:p>
        </w:tc>
        <w:tc>
          <w:tcPr>
            <w:tcW w:w="3360" w:type="pct"/>
          </w:tcPr>
          <w:p w14:paraId="3DE10583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7E0BFA90" w14:textId="77777777" w:rsidTr="00695DA1">
        <w:trPr>
          <w:trHeight w:val="590"/>
        </w:trPr>
        <w:tc>
          <w:tcPr>
            <w:tcW w:w="1640" w:type="pct"/>
            <w:vAlign w:val="center"/>
          </w:tcPr>
          <w:p w14:paraId="08A572D1" w14:textId="77777777" w:rsidR="00B07470" w:rsidRPr="009A58A0" w:rsidRDefault="00B07470" w:rsidP="00695DA1">
            <w:pPr>
              <w:pStyle w:val="StandardWeb"/>
              <w:spacing w:before="0" w:beforeAutospacing="0" w:after="0"/>
              <w:jc w:val="center"/>
              <w:rPr>
                <w:bCs/>
              </w:rPr>
            </w:pPr>
          </w:p>
          <w:p w14:paraId="4E326151" w14:textId="5544CD08" w:rsidR="00B07470" w:rsidRPr="009A58A0" w:rsidRDefault="004D757F" w:rsidP="00695DA1">
            <w:pPr>
              <w:pStyle w:val="StandardWeb"/>
              <w:spacing w:before="0" w:beforeAutospacing="0" w:after="0"/>
              <w:jc w:val="center"/>
              <w:rPr>
                <w:bCs/>
                <w:color w:val="FF0000"/>
              </w:rPr>
            </w:pPr>
            <w:r w:rsidRPr="009A58A0">
              <w:rPr>
                <w:bCs/>
              </w:rPr>
              <w:t xml:space="preserve">Naziv </w:t>
            </w:r>
            <w:r w:rsidR="003B25D9">
              <w:rPr>
                <w:bCs/>
              </w:rPr>
              <w:t>projekta</w:t>
            </w:r>
          </w:p>
          <w:p w14:paraId="7DCC2C66" w14:textId="77777777" w:rsidR="00B07470" w:rsidRPr="009A58A0" w:rsidRDefault="00B07470" w:rsidP="00695DA1">
            <w:pPr>
              <w:pStyle w:val="StandardWeb"/>
              <w:spacing w:before="0" w:beforeAutospacing="0" w:after="0"/>
              <w:jc w:val="center"/>
              <w:rPr>
                <w:bCs/>
              </w:rPr>
            </w:pPr>
          </w:p>
        </w:tc>
        <w:tc>
          <w:tcPr>
            <w:tcW w:w="3360" w:type="pct"/>
          </w:tcPr>
          <w:p w14:paraId="1CD04C4D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A3DAA" w:rsidRPr="009A58A0" w14:paraId="34D92D26" w14:textId="77777777" w:rsidTr="00695DA1">
        <w:trPr>
          <w:trHeight w:val="850"/>
        </w:trPr>
        <w:tc>
          <w:tcPr>
            <w:tcW w:w="1640" w:type="pct"/>
            <w:vAlign w:val="center"/>
          </w:tcPr>
          <w:p w14:paraId="4044E9BB" w14:textId="5C357490" w:rsidR="001A3DAA" w:rsidRPr="009A58A0" w:rsidRDefault="001A3DAA" w:rsidP="00695DA1">
            <w:pPr>
              <w:pStyle w:val="StandardWeb"/>
              <w:spacing w:before="0" w:beforeAutospacing="0" w:after="0"/>
              <w:jc w:val="center"/>
              <w:rPr>
                <w:bCs/>
              </w:rPr>
            </w:pPr>
            <w:r>
              <w:rPr>
                <w:bCs/>
              </w:rPr>
              <w:t>Katastarska čestica/e (k.č.) na kojoj se planira realizacija projekta</w:t>
            </w:r>
          </w:p>
        </w:tc>
        <w:tc>
          <w:tcPr>
            <w:tcW w:w="3360" w:type="pct"/>
          </w:tcPr>
          <w:p w14:paraId="2EC774D0" w14:textId="77777777" w:rsidR="001A3DAA" w:rsidRPr="009A58A0" w:rsidRDefault="001A3DA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07470" w:rsidRPr="009A58A0" w14:paraId="16C84CAE" w14:textId="77777777" w:rsidTr="00695DA1">
        <w:trPr>
          <w:trHeight w:val="708"/>
        </w:trPr>
        <w:tc>
          <w:tcPr>
            <w:tcW w:w="1640" w:type="pct"/>
            <w:vAlign w:val="center"/>
          </w:tcPr>
          <w:p w14:paraId="6E0C02D6" w14:textId="32037FB0" w:rsidR="00B07470" w:rsidRPr="009A58A0" w:rsidRDefault="004D757F" w:rsidP="00695DA1">
            <w:pPr>
              <w:pStyle w:val="StandardWeb"/>
              <w:spacing w:before="0" w:beforeAutospacing="0" w:after="0"/>
              <w:jc w:val="center"/>
              <w:rPr>
                <w:bCs/>
              </w:rPr>
            </w:pPr>
            <w:r w:rsidRPr="009A58A0">
              <w:rPr>
                <w:bCs/>
              </w:rPr>
              <w:t>Ukupna procijenjena vrijednost projekta</w:t>
            </w:r>
          </w:p>
          <w:p w14:paraId="5DD5CC78" w14:textId="77777777" w:rsidR="00B07470" w:rsidRPr="009A58A0" w:rsidRDefault="00B07470" w:rsidP="00695DA1">
            <w:pPr>
              <w:pStyle w:val="StandardWeb"/>
              <w:spacing w:before="0" w:beforeAutospacing="0" w:after="0"/>
              <w:jc w:val="center"/>
              <w:rPr>
                <w:bCs/>
              </w:rPr>
            </w:pPr>
          </w:p>
          <w:p w14:paraId="6E11F3D4" w14:textId="77777777" w:rsidR="00B07470" w:rsidRPr="009A58A0" w:rsidRDefault="00B07470" w:rsidP="00695DA1">
            <w:pPr>
              <w:pStyle w:val="StandardWeb"/>
              <w:spacing w:before="0" w:beforeAutospacing="0" w:after="0"/>
              <w:jc w:val="center"/>
              <w:rPr>
                <w:bCs/>
              </w:rPr>
            </w:pPr>
          </w:p>
        </w:tc>
        <w:tc>
          <w:tcPr>
            <w:tcW w:w="3360" w:type="pct"/>
          </w:tcPr>
          <w:p w14:paraId="41C3FCDC" w14:textId="77777777" w:rsidR="00B07470" w:rsidRPr="009A58A0" w:rsidRDefault="00B0747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C2C5FDD" w14:textId="77777777" w:rsidR="00B07470" w:rsidRPr="002263C3" w:rsidRDefault="00B07470" w:rsidP="00B07470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14:paraId="6307844D" w14:textId="59C91BC8" w:rsidR="003B25D9" w:rsidRPr="002263C3" w:rsidRDefault="003B25D9" w:rsidP="00385BD8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="00B07470" w:rsidRPr="002263C3">
        <w:rPr>
          <w:rFonts w:ascii="Times New Roman" w:hAnsi="Times New Roman" w:cs="Times New Roman"/>
          <w:b/>
          <w:sz w:val="24"/>
          <w:szCs w:val="24"/>
        </w:rPr>
        <w:t xml:space="preserve">INFORMACIJE O </w:t>
      </w:r>
      <w:r>
        <w:rPr>
          <w:rFonts w:ascii="Times New Roman" w:hAnsi="Times New Roman" w:cs="Times New Roman"/>
          <w:b/>
          <w:sz w:val="24"/>
          <w:szCs w:val="24"/>
        </w:rPr>
        <w:t>PROJEKTU</w:t>
      </w:r>
    </w:p>
    <w:tbl>
      <w:tblPr>
        <w:tblStyle w:val="Svijetlareetkatablice"/>
        <w:tblW w:w="9191" w:type="dxa"/>
        <w:tblLayout w:type="fixed"/>
        <w:tblLook w:val="04A0" w:firstRow="1" w:lastRow="0" w:firstColumn="1" w:lastColumn="0" w:noHBand="0" w:noVBand="1"/>
      </w:tblPr>
      <w:tblGrid>
        <w:gridCol w:w="2830"/>
        <w:gridCol w:w="6361"/>
      </w:tblGrid>
      <w:tr w:rsidR="003B25D9" w:rsidRPr="00F87C41" w14:paraId="33EAC2FA" w14:textId="77777777" w:rsidTr="003B25D9">
        <w:trPr>
          <w:trHeight w:val="1104"/>
        </w:trPr>
        <w:tc>
          <w:tcPr>
            <w:tcW w:w="2830" w:type="dxa"/>
            <w:vAlign w:val="center"/>
          </w:tcPr>
          <w:p w14:paraId="4892E8AB" w14:textId="77777777" w:rsidR="003B25D9" w:rsidRPr="003B25D9" w:rsidRDefault="003B25D9" w:rsidP="003B25D9">
            <w:pPr>
              <w:pStyle w:val="StandardWeb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3B25D9">
              <w:rPr>
                <w:bCs/>
              </w:rPr>
              <w:t>Finansiranje/sufinansiranje projektnih aktivnosti (navesti projekat)</w:t>
            </w:r>
          </w:p>
        </w:tc>
        <w:tc>
          <w:tcPr>
            <w:tcW w:w="6361" w:type="dxa"/>
          </w:tcPr>
          <w:p w14:paraId="46F4C4BB" w14:textId="77777777" w:rsidR="003B25D9" w:rsidRPr="00F87C41" w:rsidRDefault="003B25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hr-HR" w:eastAsia="hr-HR"/>
              </w:rPr>
            </w:pPr>
          </w:p>
          <w:p w14:paraId="372C2741" w14:textId="77777777" w:rsidR="003B25D9" w:rsidRPr="00F87C41" w:rsidRDefault="003B25D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</w:tbl>
    <w:tbl>
      <w:tblPr>
        <w:tblStyle w:val="Svijetlareetkatablice"/>
        <w:tblpPr w:leftFromText="180" w:rightFromText="180" w:vertAnchor="text" w:horzAnchor="margin" w:tblpXSpec="center" w:tblpY="214"/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3B25D9" w:rsidRPr="00F87C41" w14:paraId="08166010" w14:textId="77777777" w:rsidTr="003B25D9">
        <w:trPr>
          <w:trHeight w:val="841"/>
        </w:trPr>
        <w:tc>
          <w:tcPr>
            <w:tcW w:w="9072" w:type="dxa"/>
          </w:tcPr>
          <w:p w14:paraId="728F8CB8" w14:textId="27DC1F2D" w:rsidR="003B25D9" w:rsidRPr="003B25D9" w:rsidRDefault="003B25D9" w:rsidP="003B25D9">
            <w:pPr>
              <w:rPr>
                <w:rFonts w:ascii="Times New Roman" w:hAnsi="Times New Roman"/>
                <w:iCs/>
              </w:rPr>
            </w:pPr>
            <w:r w:rsidRPr="003B25D9">
              <w:rPr>
                <w:rFonts w:ascii="Times New Roman" w:hAnsi="Times New Roman"/>
                <w:iCs/>
                <w:sz w:val="24"/>
                <w:szCs w:val="24"/>
              </w:rPr>
              <w:t>Sažetak projekta (narativno opisati planirane aktivnosti, finansijske troškove neophodne za realizaciju projekta, cilj i očekivane rezultate)</w:t>
            </w:r>
          </w:p>
        </w:tc>
      </w:tr>
      <w:tr w:rsidR="003B25D9" w:rsidRPr="00F87C41" w14:paraId="4C87E153" w14:textId="77777777" w:rsidTr="003B25D9">
        <w:trPr>
          <w:trHeight w:val="2545"/>
        </w:trPr>
        <w:tc>
          <w:tcPr>
            <w:tcW w:w="9072" w:type="dxa"/>
          </w:tcPr>
          <w:p w14:paraId="69520360" w14:textId="77777777" w:rsidR="003B25D9" w:rsidRPr="00F87C41" w:rsidRDefault="003B25D9" w:rsidP="003B25D9">
            <w:pPr>
              <w:rPr>
                <w:rFonts w:ascii="Times New Roman" w:hAnsi="Times New Roman"/>
                <w:i/>
              </w:rPr>
            </w:pPr>
          </w:p>
          <w:p w14:paraId="1513C12C" w14:textId="77777777" w:rsidR="003B25D9" w:rsidRPr="00F87C41" w:rsidRDefault="003B25D9" w:rsidP="003B25D9">
            <w:pPr>
              <w:rPr>
                <w:rFonts w:ascii="Times New Roman" w:hAnsi="Times New Roman"/>
                <w:i/>
              </w:rPr>
            </w:pPr>
          </w:p>
          <w:p w14:paraId="31E676B3" w14:textId="77777777" w:rsidR="003B25D9" w:rsidRPr="00F87C41" w:rsidRDefault="003B25D9" w:rsidP="003B25D9">
            <w:pPr>
              <w:rPr>
                <w:rFonts w:ascii="Times New Roman" w:hAnsi="Times New Roman"/>
                <w:i/>
              </w:rPr>
            </w:pPr>
          </w:p>
          <w:p w14:paraId="71646FF7" w14:textId="77777777" w:rsidR="003B25D9" w:rsidRPr="00F87C41" w:rsidRDefault="003B25D9" w:rsidP="003B25D9">
            <w:pPr>
              <w:rPr>
                <w:rFonts w:ascii="Times New Roman" w:hAnsi="Times New Roman"/>
                <w:i/>
              </w:rPr>
            </w:pPr>
          </w:p>
          <w:p w14:paraId="0D6DE8C7" w14:textId="77777777" w:rsidR="003B25D9" w:rsidRPr="00F87C41" w:rsidRDefault="003B25D9" w:rsidP="003B25D9">
            <w:pPr>
              <w:rPr>
                <w:rFonts w:ascii="Times New Roman" w:hAnsi="Times New Roman"/>
                <w:i/>
              </w:rPr>
            </w:pPr>
          </w:p>
        </w:tc>
      </w:tr>
    </w:tbl>
    <w:p w14:paraId="0FAE4B32" w14:textId="77777777" w:rsidR="004434AA" w:rsidRDefault="004434AA" w:rsidP="004434AA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1129"/>
        <w:gridCol w:w="4912"/>
        <w:gridCol w:w="3021"/>
      </w:tblGrid>
      <w:tr w:rsidR="003B25D9" w14:paraId="44D2F6A8" w14:textId="77777777">
        <w:tc>
          <w:tcPr>
            <w:tcW w:w="9062" w:type="dxa"/>
            <w:gridSpan w:val="3"/>
          </w:tcPr>
          <w:p w14:paraId="507C1F8B" w14:textId="1A561518" w:rsidR="003B25D9" w:rsidRPr="003B25D9" w:rsidRDefault="003B25D9" w:rsidP="004434AA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Podaci o namjeni utroška finansijskih sredstava u cilju realizacije projekta</w:t>
            </w:r>
          </w:p>
        </w:tc>
      </w:tr>
      <w:tr w:rsidR="003B25D9" w14:paraId="6C00AB2E" w14:textId="77777777" w:rsidTr="003B25D9">
        <w:tc>
          <w:tcPr>
            <w:tcW w:w="1129" w:type="dxa"/>
          </w:tcPr>
          <w:p w14:paraId="6C4D58BB" w14:textId="2EA69821" w:rsidR="003B25D9" w:rsidRPr="003B25D9" w:rsidRDefault="003B25D9" w:rsidP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Redni broj</w:t>
            </w:r>
          </w:p>
        </w:tc>
        <w:tc>
          <w:tcPr>
            <w:tcW w:w="4912" w:type="dxa"/>
            <w:vAlign w:val="center"/>
          </w:tcPr>
          <w:p w14:paraId="6E51E5A2" w14:textId="4DE807CD" w:rsidR="003B25D9" w:rsidRPr="003B25D9" w:rsidRDefault="003B25D9" w:rsidP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/>
                <w:bCs/>
              </w:rPr>
              <w:t>Namjena sredstava</w:t>
            </w:r>
          </w:p>
        </w:tc>
        <w:tc>
          <w:tcPr>
            <w:tcW w:w="3021" w:type="dxa"/>
            <w:vAlign w:val="center"/>
          </w:tcPr>
          <w:p w14:paraId="56E360AD" w14:textId="22561EB8" w:rsidR="003B25D9" w:rsidRPr="003B25D9" w:rsidRDefault="003B25D9" w:rsidP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/>
                <w:bCs/>
              </w:rPr>
              <w:t>Ukupno sredstava (KM)</w:t>
            </w:r>
          </w:p>
        </w:tc>
      </w:tr>
      <w:tr w:rsidR="003B25D9" w14:paraId="282F622E" w14:textId="77777777" w:rsidTr="003B25D9">
        <w:tc>
          <w:tcPr>
            <w:tcW w:w="1129" w:type="dxa"/>
            <w:vAlign w:val="center"/>
          </w:tcPr>
          <w:p w14:paraId="70B3F7D9" w14:textId="1C54A77B" w:rsidR="003B25D9" w:rsidRPr="003B25D9" w:rsidRDefault="003B25D9" w:rsidP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912" w:type="dxa"/>
          </w:tcPr>
          <w:p w14:paraId="43382EA7" w14:textId="77777777" w:rsid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5D628905" w14:textId="77777777" w:rsid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5D9" w14:paraId="1E9DB834" w14:textId="77777777" w:rsidTr="003B25D9">
        <w:tc>
          <w:tcPr>
            <w:tcW w:w="1129" w:type="dxa"/>
            <w:vAlign w:val="center"/>
          </w:tcPr>
          <w:p w14:paraId="3CD63EA0" w14:textId="6FF8F879" w:rsidR="003B25D9" w:rsidRPr="003B25D9" w:rsidRDefault="003B25D9" w:rsidP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912" w:type="dxa"/>
          </w:tcPr>
          <w:p w14:paraId="022D57A5" w14:textId="77777777" w:rsid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0880E6A" w14:textId="77777777" w:rsid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5D9" w14:paraId="59AD6AD4" w14:textId="77777777" w:rsidTr="003B25D9">
        <w:tc>
          <w:tcPr>
            <w:tcW w:w="1129" w:type="dxa"/>
            <w:vAlign w:val="center"/>
          </w:tcPr>
          <w:p w14:paraId="23B05625" w14:textId="518EBBDB" w:rsidR="003B25D9" w:rsidRPr="003B25D9" w:rsidRDefault="003B25D9" w:rsidP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912" w:type="dxa"/>
          </w:tcPr>
          <w:p w14:paraId="3EE58635" w14:textId="77777777" w:rsid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065A8503" w14:textId="77777777" w:rsid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5D9" w14:paraId="0DE21E39" w14:textId="77777777">
        <w:tc>
          <w:tcPr>
            <w:tcW w:w="6041" w:type="dxa"/>
            <w:gridSpan w:val="2"/>
          </w:tcPr>
          <w:p w14:paraId="1FBA2950" w14:textId="4C4860E8" w:rsidR="003B25D9" w:rsidRP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UKUPNO: </w:t>
            </w:r>
          </w:p>
        </w:tc>
        <w:tc>
          <w:tcPr>
            <w:tcW w:w="3021" w:type="dxa"/>
          </w:tcPr>
          <w:p w14:paraId="43CF9709" w14:textId="77777777" w:rsidR="003B25D9" w:rsidRDefault="003B25D9" w:rsidP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94B5949" w14:textId="77777777" w:rsidR="00316F87" w:rsidRPr="00316F87" w:rsidRDefault="00316F87" w:rsidP="00316F8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BAD208" w14:textId="055BD09F" w:rsidR="00316F87" w:rsidRPr="00316F87" w:rsidRDefault="00316F87" w:rsidP="00316F87">
      <w:pPr>
        <w:spacing w:after="0"/>
        <w:jc w:val="both"/>
        <w:rPr>
          <w:rFonts w:ascii="Times New Roman" w:hAnsi="Times New Roman" w:cs="Times New Roman"/>
          <w:bCs/>
        </w:rPr>
      </w:pPr>
      <w:r w:rsidRPr="00316F87">
        <w:rPr>
          <w:rFonts w:ascii="Times New Roman" w:hAnsi="Times New Roman" w:cs="Times New Roman"/>
          <w:bCs/>
        </w:rPr>
        <w:t>(</w:t>
      </w:r>
      <w:r w:rsidRPr="00316F87">
        <w:rPr>
          <w:rFonts w:ascii="Times New Roman" w:hAnsi="Times New Roman" w:cs="Times New Roman"/>
          <w:bCs/>
        </w:rPr>
        <w:t>NAMJENA UTROŠKA SREDSTAVA</w:t>
      </w:r>
      <w:r w:rsidRPr="00316F87">
        <w:rPr>
          <w:rFonts w:ascii="Times New Roman" w:hAnsi="Times New Roman" w:cs="Times New Roman"/>
          <w:bCs/>
        </w:rPr>
        <w:t>: (</w:t>
      </w:r>
      <w:r w:rsidRPr="00316F87">
        <w:rPr>
          <w:rFonts w:ascii="Times New Roman" w:hAnsi="Times New Roman" w:cs="Times New Roman"/>
          <w:bCs/>
        </w:rPr>
        <w:t>a) izrad</w:t>
      </w:r>
      <w:r w:rsidRPr="00316F87">
        <w:rPr>
          <w:rFonts w:ascii="Times New Roman" w:hAnsi="Times New Roman" w:cs="Times New Roman"/>
          <w:bCs/>
        </w:rPr>
        <w:t>a</w:t>
      </w:r>
      <w:r w:rsidRPr="00316F87">
        <w:rPr>
          <w:rFonts w:ascii="Times New Roman" w:hAnsi="Times New Roman" w:cs="Times New Roman"/>
          <w:bCs/>
        </w:rPr>
        <w:t xml:space="preserve"> projektno-tehničke dokumentacije za izgradnju i uređenje vidikovaca, adrenalinskih parkova i via ferrata sa pratećom turističkom infrastrukturom na području grada/općine;</w:t>
      </w:r>
    </w:p>
    <w:p w14:paraId="4C185CD0" w14:textId="1348844E" w:rsidR="00316F87" w:rsidRPr="00316F87" w:rsidRDefault="00316F87" w:rsidP="00316F87">
      <w:pPr>
        <w:spacing w:after="0"/>
        <w:jc w:val="both"/>
        <w:rPr>
          <w:rFonts w:ascii="Times New Roman" w:hAnsi="Times New Roman" w:cs="Times New Roman"/>
          <w:bCs/>
        </w:rPr>
      </w:pPr>
      <w:r w:rsidRPr="00316F87">
        <w:rPr>
          <w:rFonts w:ascii="Times New Roman" w:hAnsi="Times New Roman" w:cs="Times New Roman"/>
          <w:bCs/>
        </w:rPr>
        <w:t>b) infrastrukturni projek</w:t>
      </w:r>
      <w:r w:rsidRPr="00316F87">
        <w:rPr>
          <w:rFonts w:ascii="Times New Roman" w:hAnsi="Times New Roman" w:cs="Times New Roman"/>
          <w:bCs/>
        </w:rPr>
        <w:t>ti</w:t>
      </w:r>
      <w:r w:rsidRPr="00316F87">
        <w:rPr>
          <w:rFonts w:ascii="Times New Roman" w:hAnsi="Times New Roman" w:cs="Times New Roman"/>
          <w:bCs/>
        </w:rPr>
        <w:t xml:space="preserve"> izgradnje i uređenja vidikovaca, adrenalinskih parkova i via ferrata sa pratećom turističkom infrastrukturom, uključujući dječija igrališta, sportsko-rekreativne sadržaje i parking prostore;</w:t>
      </w:r>
    </w:p>
    <w:p w14:paraId="5DAD8495" w14:textId="3D737D56" w:rsidR="00316F87" w:rsidRPr="00316F87" w:rsidRDefault="00316F87" w:rsidP="00316F87">
      <w:pPr>
        <w:spacing w:after="0"/>
        <w:jc w:val="both"/>
        <w:rPr>
          <w:rFonts w:ascii="Times New Roman" w:hAnsi="Times New Roman" w:cs="Times New Roman"/>
          <w:bCs/>
        </w:rPr>
      </w:pPr>
      <w:r w:rsidRPr="00316F87">
        <w:rPr>
          <w:rFonts w:ascii="Times New Roman" w:hAnsi="Times New Roman" w:cs="Times New Roman"/>
          <w:bCs/>
        </w:rPr>
        <w:t>c) drug</w:t>
      </w:r>
      <w:r w:rsidRPr="00316F87">
        <w:rPr>
          <w:rFonts w:ascii="Times New Roman" w:hAnsi="Times New Roman" w:cs="Times New Roman"/>
          <w:bCs/>
        </w:rPr>
        <w:t>a</w:t>
      </w:r>
      <w:r w:rsidRPr="00316F87">
        <w:rPr>
          <w:rFonts w:ascii="Times New Roman" w:hAnsi="Times New Roman" w:cs="Times New Roman"/>
          <w:bCs/>
        </w:rPr>
        <w:t xml:space="preserve"> projektno-tehničke dokumentacije od značaja za turističku infrastrukturu;</w:t>
      </w:r>
    </w:p>
    <w:p w14:paraId="29BAE3BC" w14:textId="58A2276E" w:rsidR="003B25D9" w:rsidRPr="00316F87" w:rsidRDefault="00316F87" w:rsidP="00316F87">
      <w:pPr>
        <w:spacing w:after="0"/>
        <w:jc w:val="both"/>
        <w:rPr>
          <w:rFonts w:ascii="Times New Roman" w:hAnsi="Times New Roman" w:cs="Times New Roman"/>
          <w:bCs/>
        </w:rPr>
      </w:pPr>
      <w:r w:rsidRPr="00316F87">
        <w:rPr>
          <w:rFonts w:ascii="Times New Roman" w:hAnsi="Times New Roman" w:cs="Times New Roman"/>
          <w:bCs/>
        </w:rPr>
        <w:t>d) drugi projek</w:t>
      </w:r>
      <w:r w:rsidRPr="00316F87">
        <w:rPr>
          <w:rFonts w:ascii="Times New Roman" w:hAnsi="Times New Roman" w:cs="Times New Roman"/>
          <w:bCs/>
        </w:rPr>
        <w:t>ti</w:t>
      </w:r>
      <w:r w:rsidRPr="00316F87">
        <w:rPr>
          <w:rFonts w:ascii="Times New Roman" w:hAnsi="Times New Roman" w:cs="Times New Roman"/>
          <w:bCs/>
        </w:rPr>
        <w:t xml:space="preserve"> od značaja za turističku infrastrukturu</w:t>
      </w:r>
      <w:r>
        <w:rPr>
          <w:rFonts w:ascii="Times New Roman" w:hAnsi="Times New Roman" w:cs="Times New Roman"/>
          <w:bCs/>
        </w:rPr>
        <w:t xml:space="preserve">). </w:t>
      </w: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922"/>
        <w:gridCol w:w="2676"/>
        <w:gridCol w:w="1807"/>
        <w:gridCol w:w="3657"/>
      </w:tblGrid>
      <w:tr w:rsidR="003B25D9" w14:paraId="4F5E1071" w14:textId="0FA7427F">
        <w:tc>
          <w:tcPr>
            <w:tcW w:w="9062" w:type="dxa"/>
            <w:gridSpan w:val="4"/>
          </w:tcPr>
          <w:p w14:paraId="1EAECD38" w14:textId="45F42C30" w:rsidR="003B25D9" w:rsidRPr="003B25D9" w:rsidRDefault="003B25D9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Učešće u realizaciji projekta</w:t>
            </w:r>
          </w:p>
        </w:tc>
      </w:tr>
      <w:tr w:rsidR="003B25D9" w14:paraId="3FA05B4C" w14:textId="330390F8" w:rsidTr="003B25D9">
        <w:tc>
          <w:tcPr>
            <w:tcW w:w="922" w:type="dxa"/>
          </w:tcPr>
          <w:p w14:paraId="66A99A16" w14:textId="77777777" w:rsidR="003B25D9" w:rsidRPr="003B25D9" w:rsidRDefault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Redni broj</w:t>
            </w:r>
          </w:p>
        </w:tc>
        <w:tc>
          <w:tcPr>
            <w:tcW w:w="2676" w:type="dxa"/>
            <w:vAlign w:val="center"/>
          </w:tcPr>
          <w:p w14:paraId="1389326F" w14:textId="2C7E3874" w:rsidR="003B25D9" w:rsidRPr="003B25D9" w:rsidRDefault="003B25D9" w:rsidP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/>
                <w:bCs/>
              </w:rPr>
              <w:t>Izvori sredstava za finansiranje projekta</w:t>
            </w:r>
          </w:p>
        </w:tc>
        <w:tc>
          <w:tcPr>
            <w:tcW w:w="1807" w:type="dxa"/>
            <w:vAlign w:val="center"/>
          </w:tcPr>
          <w:p w14:paraId="11608A25" w14:textId="391704B0" w:rsidR="003B25D9" w:rsidRPr="003B25D9" w:rsidRDefault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/>
                <w:bCs/>
              </w:rPr>
              <w:t>Iznos sredstava (KM)</w:t>
            </w:r>
          </w:p>
        </w:tc>
        <w:tc>
          <w:tcPr>
            <w:tcW w:w="3657" w:type="dxa"/>
          </w:tcPr>
          <w:p w14:paraId="2ADD59B4" w14:textId="7899BBBF" w:rsidR="003B25D9" w:rsidRPr="003B25D9" w:rsidRDefault="003B25D9">
            <w:pPr>
              <w:spacing w:before="120" w:after="120"/>
              <w:jc w:val="center"/>
              <w:rPr>
                <w:rFonts w:ascii="Times New Roman" w:hAnsi="Times New Roman"/>
                <w:bCs/>
              </w:rPr>
            </w:pPr>
            <w:r w:rsidRPr="003B25D9">
              <w:rPr>
                <w:rFonts w:ascii="Times New Roman" w:hAnsi="Times New Roman"/>
                <w:bCs/>
              </w:rPr>
              <w:t>% učešća u odnosu na ukupna sredstva za projekt</w:t>
            </w:r>
          </w:p>
        </w:tc>
      </w:tr>
      <w:tr w:rsidR="003B25D9" w14:paraId="4302E2E1" w14:textId="08C71F8B" w:rsidTr="003B25D9">
        <w:tc>
          <w:tcPr>
            <w:tcW w:w="922" w:type="dxa"/>
            <w:vAlign w:val="center"/>
          </w:tcPr>
          <w:p w14:paraId="05DB52BF" w14:textId="77777777" w:rsidR="003B25D9" w:rsidRPr="003B25D9" w:rsidRDefault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676" w:type="dxa"/>
          </w:tcPr>
          <w:p w14:paraId="4A021E96" w14:textId="18B88498" w:rsidR="003B25D9" w:rsidRPr="00905704" w:rsidRDefault="00905704" w:rsidP="00905704">
            <w:pPr>
              <w:rPr>
                <w:rFonts w:ascii="Times New Roman" w:hAnsi="Times New Roman"/>
              </w:rPr>
            </w:pPr>
            <w:r w:rsidRPr="00F87C41">
              <w:rPr>
                <w:rFonts w:ascii="Times New Roman" w:hAnsi="Times New Roman"/>
              </w:rPr>
              <w:t>Vlastita sredstva u finansiranju realizacije projekta</w:t>
            </w:r>
          </w:p>
        </w:tc>
        <w:tc>
          <w:tcPr>
            <w:tcW w:w="1807" w:type="dxa"/>
          </w:tcPr>
          <w:p w14:paraId="4E5C38FB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7" w:type="dxa"/>
          </w:tcPr>
          <w:p w14:paraId="5A11C01B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5D9" w14:paraId="4729AD61" w14:textId="7603B6E1" w:rsidTr="003B25D9">
        <w:tc>
          <w:tcPr>
            <w:tcW w:w="922" w:type="dxa"/>
            <w:vAlign w:val="center"/>
          </w:tcPr>
          <w:p w14:paraId="60C6A894" w14:textId="77777777" w:rsidR="003B25D9" w:rsidRPr="003B25D9" w:rsidRDefault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676" w:type="dxa"/>
          </w:tcPr>
          <w:p w14:paraId="403E239C" w14:textId="260F9A5B" w:rsidR="003B25D9" w:rsidRPr="00905704" w:rsidRDefault="00905704" w:rsidP="00905704">
            <w:pPr>
              <w:rPr>
                <w:rFonts w:ascii="Times New Roman" w:hAnsi="Times New Roman"/>
              </w:rPr>
            </w:pPr>
            <w:r w:rsidRPr="00F87C41">
              <w:rPr>
                <w:rFonts w:ascii="Times New Roman" w:hAnsi="Times New Roman"/>
              </w:rPr>
              <w:t>Sredstva Ministarstva u finansiranju realizacije projekta</w:t>
            </w:r>
          </w:p>
        </w:tc>
        <w:tc>
          <w:tcPr>
            <w:tcW w:w="1807" w:type="dxa"/>
          </w:tcPr>
          <w:p w14:paraId="2AE8FC74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7" w:type="dxa"/>
          </w:tcPr>
          <w:p w14:paraId="078BC53C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5D9" w14:paraId="5CBBE79F" w14:textId="181A4D11" w:rsidTr="003B25D9">
        <w:tc>
          <w:tcPr>
            <w:tcW w:w="922" w:type="dxa"/>
            <w:vAlign w:val="center"/>
          </w:tcPr>
          <w:p w14:paraId="24ED47C5" w14:textId="77777777" w:rsidR="003B25D9" w:rsidRPr="003B25D9" w:rsidRDefault="003B25D9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676" w:type="dxa"/>
          </w:tcPr>
          <w:p w14:paraId="3DE708C3" w14:textId="786B0686" w:rsidR="003B25D9" w:rsidRPr="00905704" w:rsidRDefault="00905704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704">
              <w:rPr>
                <w:rFonts w:ascii="Times New Roman" w:hAnsi="Times New Roman" w:cs="Times New Roman"/>
                <w:bCs/>
                <w:sz w:val="24"/>
                <w:szCs w:val="24"/>
              </w:rPr>
              <w:t>Sredstva partnera, drugih nivoa vlasti u finansiranju projekata</w:t>
            </w:r>
          </w:p>
        </w:tc>
        <w:tc>
          <w:tcPr>
            <w:tcW w:w="1807" w:type="dxa"/>
          </w:tcPr>
          <w:p w14:paraId="63480385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7" w:type="dxa"/>
          </w:tcPr>
          <w:p w14:paraId="440B367B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5D9" w14:paraId="2ED73E4C" w14:textId="7D35D416" w:rsidTr="003B25D9">
        <w:tc>
          <w:tcPr>
            <w:tcW w:w="3598" w:type="dxa"/>
            <w:gridSpan w:val="2"/>
          </w:tcPr>
          <w:p w14:paraId="2FB1A497" w14:textId="4B51B416" w:rsidR="003B25D9" w:rsidRPr="003B25D9" w:rsidRDefault="003B25D9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D9">
              <w:rPr>
                <w:rFonts w:ascii="Times New Roman" w:hAnsi="Times New Roman" w:cs="Times New Roman"/>
                <w:bCs/>
                <w:sz w:val="24"/>
                <w:szCs w:val="24"/>
              </w:rPr>
              <w:t>UKUP</w:t>
            </w:r>
            <w:r w:rsidR="00905704">
              <w:rPr>
                <w:rFonts w:ascii="Times New Roman" w:hAnsi="Times New Roman" w:cs="Times New Roman"/>
                <w:bCs/>
                <w:sz w:val="24"/>
                <w:szCs w:val="24"/>
              </w:rPr>
              <w:t>AN iznos sredstava za finansiranje projekata (1+2+3)</w:t>
            </w:r>
          </w:p>
        </w:tc>
        <w:tc>
          <w:tcPr>
            <w:tcW w:w="1807" w:type="dxa"/>
          </w:tcPr>
          <w:p w14:paraId="4D0408ED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7" w:type="dxa"/>
          </w:tcPr>
          <w:p w14:paraId="1516542B" w14:textId="77777777" w:rsidR="003B25D9" w:rsidRDefault="003B25D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376A586" w14:textId="77777777" w:rsidR="003B25D9" w:rsidRDefault="003B25D9" w:rsidP="004434AA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page" w:tblpX="1" w:tblpY="630"/>
        <w:tblW w:w="10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54"/>
      </w:tblGrid>
      <w:tr w:rsidR="003B25D9" w:rsidRPr="00F87C41" w14:paraId="66A59422" w14:textId="77777777" w:rsidTr="003B25D9">
        <w:tc>
          <w:tcPr>
            <w:tcW w:w="10554" w:type="dxa"/>
            <w:tcBorders>
              <w:top w:val="nil"/>
              <w:left w:val="nil"/>
              <w:bottom w:val="nil"/>
              <w:right w:val="nil"/>
            </w:tcBorders>
          </w:tcPr>
          <w:p w14:paraId="5D74D894" w14:textId="77777777" w:rsidR="003B25D9" w:rsidRPr="00F87C41" w:rsidRDefault="003B25D9" w:rsidP="003B25D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</w:tbl>
    <w:p w14:paraId="14341458" w14:textId="77777777" w:rsidR="00B07470" w:rsidRDefault="00B07470" w:rsidP="00B07470">
      <w:pPr>
        <w:spacing w:after="0"/>
        <w:rPr>
          <w:rFonts w:ascii="Times New Roman" w:hAnsi="Times New Roman" w:cs="Times New Roman"/>
          <w:i/>
        </w:rPr>
      </w:pPr>
    </w:p>
    <w:p w14:paraId="5954093E" w14:textId="77777777" w:rsidR="005F04F4" w:rsidRDefault="005F04F4" w:rsidP="00B07470">
      <w:pPr>
        <w:spacing w:after="0"/>
        <w:rPr>
          <w:rFonts w:ascii="Times New Roman" w:hAnsi="Times New Roman" w:cs="Times New Roman"/>
          <w:i/>
        </w:rPr>
      </w:pPr>
    </w:p>
    <w:p w14:paraId="1FED08A8" w14:textId="77777777" w:rsidR="005F04F4" w:rsidRDefault="005F04F4" w:rsidP="00B07470">
      <w:pPr>
        <w:spacing w:after="0"/>
        <w:rPr>
          <w:rFonts w:ascii="Times New Roman" w:hAnsi="Times New Roman" w:cs="Times New Roman"/>
          <w:i/>
        </w:rPr>
      </w:pPr>
    </w:p>
    <w:p w14:paraId="66805AB1" w14:textId="00195E96" w:rsidR="005F04F4" w:rsidRPr="003F1C89" w:rsidRDefault="005F04F4" w:rsidP="005F04F4">
      <w:pPr>
        <w:spacing w:after="0"/>
        <w:jc w:val="both"/>
        <w:rPr>
          <w:rFonts w:ascii="Times New Roman" w:hAnsi="Times New Roman" w:cs="Times New Roman"/>
          <w:iCs/>
        </w:rPr>
      </w:pPr>
      <w:r w:rsidRPr="005F04F4">
        <w:rPr>
          <w:rFonts w:ascii="Times New Roman" w:hAnsi="Times New Roman" w:cs="Times New Roman"/>
          <w:iCs/>
        </w:rPr>
        <w:t>Svojim potpisom i pečatom</w:t>
      </w:r>
      <w:r w:rsidR="003F1C89">
        <w:rPr>
          <w:rFonts w:ascii="Times New Roman" w:hAnsi="Times New Roman" w:cs="Times New Roman"/>
          <w:iCs/>
        </w:rPr>
        <w:t>, kao</w:t>
      </w:r>
      <w:r>
        <w:rPr>
          <w:rFonts w:ascii="Times New Roman" w:hAnsi="Times New Roman" w:cs="Times New Roman"/>
          <w:iCs/>
        </w:rPr>
        <w:t xml:space="preserve"> </w:t>
      </w:r>
      <w:r w:rsidR="004D757F">
        <w:rPr>
          <w:rFonts w:ascii="Times New Roman" w:hAnsi="Times New Roman" w:cs="Times New Roman"/>
          <w:iCs/>
        </w:rPr>
        <w:t>gradonačelnik/načelnik</w:t>
      </w:r>
      <w:r w:rsidRPr="005F04F4">
        <w:rPr>
          <w:rFonts w:ascii="Times New Roman" w:hAnsi="Times New Roman" w:cs="Times New Roman"/>
          <w:iCs/>
        </w:rPr>
        <w:t xml:space="preserve"> pod punom krivičnom, moralnom i materijalnom odgovornošću, potvrđujem istinitost i tačnost podataka, dokumenata i informacija koje su sastavni dio </w:t>
      </w:r>
      <w:r>
        <w:rPr>
          <w:rFonts w:ascii="Times New Roman" w:hAnsi="Times New Roman" w:cs="Times New Roman"/>
          <w:iCs/>
        </w:rPr>
        <w:t>ovog obrasca</w:t>
      </w:r>
      <w:r w:rsidR="001A3DAA">
        <w:rPr>
          <w:rFonts w:ascii="Times New Roman" w:hAnsi="Times New Roman" w:cs="Times New Roman"/>
          <w:iCs/>
        </w:rPr>
        <w:t>,</w:t>
      </w:r>
      <w:r w:rsidRPr="005F04F4">
        <w:rPr>
          <w:rFonts w:ascii="Times New Roman" w:hAnsi="Times New Roman" w:cs="Times New Roman"/>
          <w:iCs/>
        </w:rPr>
        <w:t xml:space="preserve"> te izjavljujem da </w:t>
      </w:r>
      <w:r w:rsidR="001A3DAA">
        <w:rPr>
          <w:rFonts w:ascii="Times New Roman" w:hAnsi="Times New Roman" w:cs="Times New Roman"/>
          <w:iCs/>
        </w:rPr>
        <w:t>je planirani projekat u skladu sa prostorno-planskom dokumentacijom.</w:t>
      </w:r>
    </w:p>
    <w:p w14:paraId="63772552" w14:textId="77777777" w:rsidR="005F04F4" w:rsidRPr="003F1C89" w:rsidRDefault="005F04F4" w:rsidP="005F04F4">
      <w:pPr>
        <w:spacing w:after="0"/>
        <w:jc w:val="both"/>
        <w:rPr>
          <w:rFonts w:ascii="Times New Roman" w:hAnsi="Times New Roman" w:cs="Times New Roman"/>
          <w:iCs/>
        </w:rPr>
      </w:pPr>
    </w:p>
    <w:p w14:paraId="55C52791" w14:textId="77777777" w:rsidR="005F04F4" w:rsidRPr="003F1C89" w:rsidRDefault="005F04F4" w:rsidP="00B07470">
      <w:pPr>
        <w:spacing w:after="0"/>
        <w:rPr>
          <w:rFonts w:ascii="Times New Roman" w:hAnsi="Times New Roman" w:cs="Times New Roman"/>
          <w:iCs/>
        </w:rPr>
      </w:pPr>
    </w:p>
    <w:p w14:paraId="16A9835A" w14:textId="77777777" w:rsidR="005F04F4" w:rsidRDefault="005F04F4" w:rsidP="00B07470">
      <w:pPr>
        <w:spacing w:after="0"/>
        <w:rPr>
          <w:rFonts w:ascii="Times New Roman" w:hAnsi="Times New Roman" w:cs="Times New Roman"/>
          <w:iCs/>
        </w:rPr>
      </w:pPr>
    </w:p>
    <w:p w14:paraId="07D2CEA3" w14:textId="77777777" w:rsidR="005F04F4" w:rsidRDefault="005F04F4" w:rsidP="00B07470">
      <w:pPr>
        <w:spacing w:after="0"/>
        <w:rPr>
          <w:rFonts w:ascii="Times New Roman" w:hAnsi="Times New Roman" w:cs="Times New Roman"/>
          <w:iCs/>
        </w:rPr>
      </w:pPr>
    </w:p>
    <w:p w14:paraId="7553A972" w14:textId="4C7DC938" w:rsidR="005F04F4" w:rsidRDefault="005F04F4" w:rsidP="00B07470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_______________________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 w:rsidR="009A58A0">
        <w:rPr>
          <w:rFonts w:ascii="Times New Roman" w:hAnsi="Times New Roman" w:cs="Times New Roman"/>
          <w:iCs/>
        </w:rPr>
        <w:t xml:space="preserve">              </w:t>
      </w:r>
      <w:r>
        <w:rPr>
          <w:rFonts w:ascii="Times New Roman" w:hAnsi="Times New Roman" w:cs="Times New Roman"/>
          <w:iCs/>
        </w:rPr>
        <w:t>________________________</w:t>
      </w:r>
      <w:r w:rsidR="009A58A0">
        <w:rPr>
          <w:rFonts w:ascii="Times New Roman" w:hAnsi="Times New Roman" w:cs="Times New Roman"/>
          <w:iCs/>
        </w:rPr>
        <w:t>___</w:t>
      </w:r>
    </w:p>
    <w:p w14:paraId="66570920" w14:textId="096DFE10" w:rsidR="005F04F4" w:rsidRDefault="005F04F4" w:rsidP="00B07470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(Mjesto, datum)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 xml:space="preserve">(Potpis </w:t>
      </w:r>
      <w:r w:rsidR="009A58A0">
        <w:rPr>
          <w:rFonts w:ascii="Times New Roman" w:hAnsi="Times New Roman" w:cs="Times New Roman"/>
          <w:iCs/>
        </w:rPr>
        <w:t>gradonačelnika/načelnika</w:t>
      </w:r>
      <w:r>
        <w:rPr>
          <w:rFonts w:ascii="Times New Roman" w:hAnsi="Times New Roman" w:cs="Times New Roman"/>
          <w:iCs/>
        </w:rPr>
        <w:t>)</w:t>
      </w:r>
    </w:p>
    <w:p w14:paraId="64EEE725" w14:textId="77777777" w:rsidR="005F04F4" w:rsidRDefault="005F04F4" w:rsidP="00B07470">
      <w:pPr>
        <w:spacing w:after="0"/>
        <w:rPr>
          <w:rFonts w:ascii="Times New Roman" w:hAnsi="Times New Roman" w:cs="Times New Roman"/>
          <w:iCs/>
        </w:rPr>
      </w:pPr>
    </w:p>
    <w:p w14:paraId="2A5A8CD9" w14:textId="775A37AB" w:rsidR="005F04F4" w:rsidRPr="005F04F4" w:rsidRDefault="005F04F4" w:rsidP="00B07470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  <w:t>M.P.</w:t>
      </w:r>
    </w:p>
    <w:p w14:paraId="1EAE25AD" w14:textId="77777777" w:rsidR="005F04F4" w:rsidRDefault="005F04F4" w:rsidP="00B07470">
      <w:pPr>
        <w:spacing w:after="0"/>
        <w:rPr>
          <w:rFonts w:ascii="Times New Roman" w:hAnsi="Times New Roman" w:cs="Times New Roman"/>
          <w:b/>
        </w:rPr>
      </w:pPr>
    </w:p>
    <w:p w14:paraId="73500935" w14:textId="77777777" w:rsidR="004D757F" w:rsidRDefault="004D757F" w:rsidP="00B07470">
      <w:pPr>
        <w:spacing w:after="0"/>
        <w:rPr>
          <w:rFonts w:ascii="Times New Roman" w:hAnsi="Times New Roman" w:cs="Times New Roman"/>
          <w:b/>
        </w:rPr>
      </w:pPr>
    </w:p>
    <w:p w14:paraId="63B726F0" w14:textId="77777777" w:rsidR="004D757F" w:rsidRDefault="004D757F" w:rsidP="00B07470">
      <w:pPr>
        <w:spacing w:after="0"/>
        <w:rPr>
          <w:rFonts w:ascii="Times New Roman" w:hAnsi="Times New Roman" w:cs="Times New Roman"/>
          <w:b/>
        </w:rPr>
      </w:pPr>
    </w:p>
    <w:p w14:paraId="63D46A28" w14:textId="77777777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 xml:space="preserve">NAPOMENA: </w:t>
      </w:r>
    </w:p>
    <w:p w14:paraId="66F97052" w14:textId="77777777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 xml:space="preserve">Ukoliko je potreban dodatni prostor za unos podataka kolone se mogu prilagoditi  (proširiti, dodati novi red ili nova kolona), ali se ne smije mijenjati sami tekst sadržaja Prijavnog obrasca. </w:t>
      </w:r>
    </w:p>
    <w:p w14:paraId="0A56FA4B" w14:textId="77777777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</w:p>
    <w:p w14:paraId="45CCD66E" w14:textId="2B0F5E63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>Rok za podnošenje prijava je 15 (petnaest) dana od dana objave Javnog poziva. Neće se uzeti u razmatranje prijave gradova i općina:</w:t>
      </w:r>
    </w:p>
    <w:p w14:paraId="5E4B02DD" w14:textId="77777777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lastRenderedPageBreak/>
        <w:t>a) koje su neblagovremene (dostavljene nakon isteka roka određenog Javnim pozivom),</w:t>
      </w:r>
    </w:p>
    <w:p w14:paraId="7EB9CE5E" w14:textId="42AFFCFF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>b) čiji projekti nisu u skladu sa namjenom definisanom članom II. ovog Prijavnog obrasca</w:t>
      </w:r>
      <w:r w:rsidR="00755A00">
        <w:rPr>
          <w:rFonts w:ascii="Times New Roman" w:hAnsi="Times New Roman" w:cs="Times New Roman"/>
          <w:bCs/>
        </w:rPr>
        <w:t>.</w:t>
      </w:r>
    </w:p>
    <w:p w14:paraId="392EF68B" w14:textId="77777777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</w:p>
    <w:p w14:paraId="0EBBB28B" w14:textId="3F52119F" w:rsidR="00905704" w:rsidRPr="00905704" w:rsidRDefault="00905704" w:rsidP="00755A00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>Korisnici sredstava su dužni pravdati utrošak dodijeljenih sredstava Ministarstva predviđenih za realizaciju projekta.</w:t>
      </w:r>
      <w:r w:rsidR="00A95751">
        <w:rPr>
          <w:rFonts w:ascii="Times New Roman" w:hAnsi="Times New Roman" w:cs="Times New Roman"/>
          <w:bCs/>
        </w:rPr>
        <w:t xml:space="preserve"> </w:t>
      </w:r>
      <w:r w:rsidRPr="00905704">
        <w:rPr>
          <w:rFonts w:ascii="Times New Roman" w:hAnsi="Times New Roman" w:cs="Times New Roman"/>
          <w:bCs/>
        </w:rPr>
        <w:t>Za sva neopravdana sredstva, Ministarstvo će pokrenuti proceduru povrata i to u iznosu koji je proporcionalan učešću sredstava Ministarstva u ukupnoj vrijednosti projekta.</w:t>
      </w:r>
    </w:p>
    <w:p w14:paraId="51BD2ED3" w14:textId="1D8269E1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>Korisnik sredstava dužan je dostavit Izvještaj o utrošku finansijskih sredstava u kojem će hronološki biti objašnjen tok implementacije projekta potpisan i ovjeren od strane korisnika sredstava sa kompletnom dokumentacijom kojom se dokazuje namjenski utrošak sredstava dodijeljenih od strane ovog Ministarstva predviđenih za realizaciju projekta, u roku 15 dana od dana isteka roka za  implementacije projekta.</w:t>
      </w:r>
    </w:p>
    <w:p w14:paraId="61BA348F" w14:textId="77777777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</w:p>
    <w:p w14:paraId="3F7F3EF8" w14:textId="77777777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>Prilozi koje je potrebno dostaviti uz ovaj Prijavni obrazac:</w:t>
      </w:r>
    </w:p>
    <w:p w14:paraId="0F9F94F3" w14:textId="23924597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Pr="00905704">
        <w:rPr>
          <w:rFonts w:ascii="Times New Roman" w:hAnsi="Times New Roman" w:cs="Times New Roman"/>
          <w:bCs/>
        </w:rPr>
        <w:t>Prijavnog obrasca (Aneks I), koji se preuzima direktno sa web stranice Vlade Kantona www.vladausk.ba (popunjen, potpisan i ovjeren od strane podnosioca prijave);</w:t>
      </w:r>
    </w:p>
    <w:p w14:paraId="7821F47B" w14:textId="3D847AD6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Pr="00905704">
        <w:rPr>
          <w:rFonts w:ascii="Times New Roman" w:hAnsi="Times New Roman" w:cs="Times New Roman"/>
          <w:bCs/>
        </w:rPr>
        <w:t>Izjava o realizaciji projekta  (Aneks II), koji se preuzima direktno sa web stranice Vlade Kantona www.vladausk.ba (popunjena, potpisana i ovjerena od strane podnosioca prijave);</w:t>
      </w:r>
    </w:p>
    <w:p w14:paraId="49AD1A74" w14:textId="1E693A70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Pr="00905704">
        <w:rPr>
          <w:rFonts w:ascii="Times New Roman" w:hAnsi="Times New Roman" w:cs="Times New Roman"/>
          <w:bCs/>
        </w:rPr>
        <w:t>Ako postoji partner na projektu ili će dio sredstava biti obezbjeđen od drugih nivoa vlasti dostaviti dokaz o visini sredstava sa kojima će isti sufinancirati projekat (sporazum o saradnji ili ugovor ili izjavu). Izjava se dostavlja u originalu (potpisana i ovjerena od strane podnosioca prijave) i datum izjave ne smije biti stariji od 3 mjeseca od dana objave Javnog poziva. Sporazum ili Ugovor se dostavlja u originalu ili ovjerenoj kopiji i datum ovjere ugovora ili sporazuma ne smije biti stariji  od  3  mjeseca  od  dana objave Javnog poziva;</w:t>
      </w:r>
    </w:p>
    <w:p w14:paraId="10DCB314" w14:textId="45F3943B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Pr="00905704">
        <w:rPr>
          <w:rFonts w:ascii="Times New Roman" w:hAnsi="Times New Roman" w:cs="Times New Roman"/>
          <w:bCs/>
        </w:rPr>
        <w:t>Kopija dokumenta iz kojeg je vidljiv broj transakcijskog računa na koji će se sredstva doznačiti (ugovor ili  karton deponovanih potpisa ili potvrda banke).</w:t>
      </w:r>
    </w:p>
    <w:p w14:paraId="7DCEBF0F" w14:textId="77777777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</w:p>
    <w:p w14:paraId="7F849682" w14:textId="77777777" w:rsidR="00905704" w:rsidRPr="00905704" w:rsidRDefault="00905704" w:rsidP="00456B49">
      <w:pPr>
        <w:spacing w:after="0"/>
        <w:jc w:val="both"/>
        <w:rPr>
          <w:rFonts w:ascii="Times New Roman" w:hAnsi="Times New Roman" w:cs="Times New Roman"/>
          <w:bCs/>
        </w:rPr>
      </w:pPr>
      <w:r w:rsidRPr="00905704">
        <w:rPr>
          <w:rFonts w:ascii="Times New Roman" w:hAnsi="Times New Roman" w:cs="Times New Roman"/>
          <w:bCs/>
        </w:rPr>
        <w:t xml:space="preserve">Naprijed navedenu dokumentaciju složiti po datom redoslijedu. </w:t>
      </w:r>
    </w:p>
    <w:p w14:paraId="57C9FE83" w14:textId="7B14CFA6" w:rsidR="006867A8" w:rsidRPr="00456B49" w:rsidRDefault="006867A8" w:rsidP="00456B49">
      <w:pPr>
        <w:spacing w:after="0"/>
        <w:jc w:val="both"/>
        <w:rPr>
          <w:rFonts w:ascii="Times New Roman" w:hAnsi="Times New Roman" w:cs="Times New Roman"/>
          <w:bCs/>
          <w:lang w:val="hr-BA"/>
        </w:rPr>
      </w:pPr>
    </w:p>
    <w:sectPr w:rsidR="006867A8" w:rsidRPr="00456B49" w:rsidSect="0090570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12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2270D" w14:textId="77777777" w:rsidR="00C5249E" w:rsidRDefault="00C5249E" w:rsidP="005567BE">
      <w:pPr>
        <w:spacing w:after="0" w:line="240" w:lineRule="auto"/>
      </w:pPr>
      <w:r>
        <w:separator/>
      </w:r>
    </w:p>
  </w:endnote>
  <w:endnote w:type="continuationSeparator" w:id="0">
    <w:p w14:paraId="39DF72E3" w14:textId="77777777" w:rsidR="00C5249E" w:rsidRDefault="00C5249E" w:rsidP="0055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75983"/>
      <w:docPartObj>
        <w:docPartGallery w:val="Page Numbers (Bottom of Page)"/>
        <w:docPartUnique/>
      </w:docPartObj>
    </w:sdtPr>
    <w:sdtContent>
      <w:p w14:paraId="22F53DD7" w14:textId="77777777" w:rsidR="005567BE" w:rsidRDefault="00D53F0F">
        <w:pPr>
          <w:pStyle w:val="Podnoje"/>
          <w:jc w:val="right"/>
        </w:pPr>
        <w:r w:rsidRPr="005567B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567BE" w:rsidRPr="005567B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567B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C707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567B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5522D29" w14:textId="77777777" w:rsidR="005567BE" w:rsidRDefault="005567B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75952"/>
      <w:docPartObj>
        <w:docPartGallery w:val="Page Numbers (Bottom of Page)"/>
        <w:docPartUnique/>
      </w:docPartObj>
    </w:sdtPr>
    <w:sdtContent>
      <w:p w14:paraId="4986F3A3" w14:textId="77777777" w:rsidR="005567BE" w:rsidRDefault="005567BE" w:rsidP="005567BE">
        <w:pPr>
          <w:pStyle w:val="Podnoje"/>
          <w:pBdr>
            <w:bottom w:val="single" w:sz="12" w:space="1" w:color="auto"/>
          </w:pBdr>
          <w:jc w:val="center"/>
          <w:rPr>
            <w:rStyle w:val="xdb"/>
            <w:b/>
            <w:bCs/>
            <w:color w:val="222222"/>
            <w:sz w:val="18"/>
            <w:szCs w:val="18"/>
            <w:shd w:val="clear" w:color="auto" w:fill="FFFFFF"/>
          </w:rPr>
        </w:pPr>
      </w:p>
      <w:p w14:paraId="29CFFD23" w14:textId="4BC84D86" w:rsidR="00212A04" w:rsidRPr="00C209F1" w:rsidRDefault="005567BE" w:rsidP="00C209F1">
        <w:pPr>
          <w:pStyle w:val="Podnoje"/>
          <w:jc w:val="center"/>
          <w:rPr>
            <w:color w:val="222222"/>
            <w:sz w:val="18"/>
            <w:szCs w:val="18"/>
            <w:shd w:val="clear" w:color="auto" w:fill="FFFFFF"/>
          </w:rPr>
        </w:pPr>
        <w:r w:rsidRPr="0064070F">
          <w:rPr>
            <w:rStyle w:val="xdb"/>
            <w:b/>
            <w:bCs/>
            <w:color w:val="222222"/>
            <w:sz w:val="18"/>
            <w:szCs w:val="18"/>
            <w:shd w:val="clear" w:color="auto" w:fill="FFFFFF"/>
          </w:rPr>
          <w:t xml:space="preserve"> </w:t>
        </w:r>
        <w:r w:rsidR="00212A04" w:rsidRPr="002B57FB">
          <w:rPr>
            <w:rStyle w:val="xdb"/>
            <w:b/>
            <w:bCs/>
            <w:color w:val="222222"/>
            <w:sz w:val="18"/>
            <w:szCs w:val="18"/>
            <w:shd w:val="clear" w:color="auto" w:fill="FFFFFF"/>
          </w:rPr>
          <w:t>Adresa:</w:t>
        </w:r>
        <w:r w:rsidR="00212A04" w:rsidRPr="002B57FB">
          <w:rPr>
            <w:rStyle w:val="apple-converted-space"/>
            <w:b/>
            <w:bCs/>
            <w:color w:val="222222"/>
            <w:sz w:val="18"/>
            <w:szCs w:val="18"/>
            <w:shd w:val="clear" w:color="auto" w:fill="FFFFFF"/>
          </w:rPr>
          <w:t> 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Alije 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Đerzeleza  </w:t>
        </w:r>
        <w:r w:rsidR="0086018E">
          <w:rPr>
            <w:rStyle w:val="xbe"/>
            <w:color w:val="222222"/>
            <w:sz w:val="18"/>
            <w:szCs w:val="18"/>
            <w:shd w:val="clear" w:color="auto" w:fill="FFFFFF"/>
          </w:rPr>
          <w:t>2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>,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</w:t>
        </w:r>
        <w:r w:rsidR="00212A04" w:rsidRPr="002B57FB">
          <w:rPr>
            <w:rStyle w:val="xbe"/>
            <w:b/>
            <w:color w:val="222222"/>
            <w:sz w:val="18"/>
            <w:szCs w:val="18"/>
            <w:shd w:val="clear" w:color="auto" w:fill="FFFFFF"/>
          </w:rPr>
          <w:t>Bihać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77000 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, 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>telefon: 037/361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033, 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</w:t>
        </w:r>
        <w:r w:rsidR="00212A04" w:rsidRPr="002B57FB">
          <w:rPr>
            <w:rStyle w:val="xbe"/>
            <w:b/>
            <w:color w:val="222222"/>
            <w:sz w:val="18"/>
            <w:szCs w:val="18"/>
            <w:shd w:val="clear" w:color="auto" w:fill="FFFFFF"/>
          </w:rPr>
          <w:t>web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>: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www.vladausk.ba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, 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 </w:t>
        </w:r>
        <w:r w:rsidR="00212A04" w:rsidRPr="00110B43">
          <w:rPr>
            <w:rStyle w:val="xbe"/>
            <w:b/>
            <w:color w:val="222222"/>
            <w:sz w:val="18"/>
            <w:szCs w:val="18"/>
            <w:shd w:val="clear" w:color="auto" w:fill="FFFFFF"/>
          </w:rPr>
          <w:t>e-mail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 xml:space="preserve">: </w:t>
        </w:r>
        <w:r w:rsidR="00212A04">
          <w:rPr>
            <w:rStyle w:val="xbe"/>
            <w:color w:val="222222"/>
            <w:sz w:val="18"/>
            <w:szCs w:val="18"/>
            <w:shd w:val="clear" w:color="auto" w:fill="FFFFFF"/>
          </w:rPr>
          <w:t>privreda@vladausk</w:t>
        </w:r>
        <w:r w:rsidR="00212A04" w:rsidRPr="002B57FB">
          <w:rPr>
            <w:rStyle w:val="xbe"/>
            <w:color w:val="222222"/>
            <w:sz w:val="18"/>
            <w:szCs w:val="18"/>
            <w:shd w:val="clear" w:color="auto" w:fill="FFFFFF"/>
          </w:rPr>
          <w:t>.ba</w:t>
        </w:r>
      </w:p>
      <w:p w14:paraId="2B2F00CE" w14:textId="77777777" w:rsidR="005567BE" w:rsidRDefault="00000000" w:rsidP="00212A04">
        <w:pPr>
          <w:pStyle w:val="Podnoje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DCADA" w14:textId="77777777" w:rsidR="00C5249E" w:rsidRDefault="00C5249E" w:rsidP="005567BE">
      <w:pPr>
        <w:spacing w:after="0" w:line="240" w:lineRule="auto"/>
      </w:pPr>
      <w:r>
        <w:separator/>
      </w:r>
    </w:p>
  </w:footnote>
  <w:footnote w:type="continuationSeparator" w:id="0">
    <w:p w14:paraId="0B4B3D34" w14:textId="77777777" w:rsidR="00C5249E" w:rsidRDefault="00C5249E" w:rsidP="0055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1E16" w14:textId="77777777" w:rsidR="005567BE" w:rsidRDefault="005567BE" w:rsidP="005567BE">
    <w:pPr>
      <w:pStyle w:val="Zaglavlje"/>
      <w:tabs>
        <w:tab w:val="clear" w:pos="4536"/>
        <w:tab w:val="clear" w:pos="9072"/>
        <w:tab w:val="left" w:pos="11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thickThinLargeGap" w:sz="18" w:space="0" w:color="auto"/>
      </w:tblBorders>
      <w:tblLook w:val="04A0" w:firstRow="1" w:lastRow="0" w:firstColumn="1" w:lastColumn="0" w:noHBand="0" w:noVBand="1"/>
    </w:tblPr>
    <w:tblGrid>
      <w:gridCol w:w="3438"/>
      <w:gridCol w:w="1969"/>
      <w:gridCol w:w="3665"/>
    </w:tblGrid>
    <w:tr w:rsidR="005567BE" w:rsidRPr="00F4781C" w14:paraId="46F4023B" w14:textId="77777777" w:rsidTr="002C2956">
      <w:tc>
        <w:tcPr>
          <w:tcW w:w="3510" w:type="dxa"/>
        </w:tcPr>
        <w:p w14:paraId="5ADB6300" w14:textId="77777777" w:rsidR="00212A04" w:rsidRPr="00212A04" w:rsidRDefault="00893236" w:rsidP="00212A04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sz w:val="16"/>
              <w:szCs w:val="16"/>
            </w:rPr>
            <w:t xml:space="preserve"> </w:t>
          </w:r>
          <w:r w:rsidR="00212A04" w:rsidRPr="00212A04">
            <w:rPr>
              <w:rFonts w:ascii="Times New Roman" w:hAnsi="Times New Roman" w:cs="Times New Roman"/>
              <w:sz w:val="16"/>
              <w:szCs w:val="16"/>
            </w:rPr>
            <w:t>BOSNA I HERCEGOVINA</w:t>
          </w:r>
        </w:p>
        <w:p w14:paraId="2D71CD05" w14:textId="77777777" w:rsidR="00212A04" w:rsidRPr="00212A04" w:rsidRDefault="00212A04" w:rsidP="00212A04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12A04">
            <w:rPr>
              <w:rFonts w:ascii="Times New Roman" w:hAnsi="Times New Roman" w:cs="Times New Roman"/>
              <w:sz w:val="16"/>
              <w:szCs w:val="16"/>
            </w:rPr>
            <w:t>FEDERACIJA BOSNE  I  HERCEGOVINE</w:t>
          </w:r>
        </w:p>
        <w:p w14:paraId="01D30061" w14:textId="77777777" w:rsidR="00212A04" w:rsidRPr="00212A04" w:rsidRDefault="00212A04" w:rsidP="00212A04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12A04">
            <w:rPr>
              <w:rFonts w:ascii="Times New Roman" w:hAnsi="Times New Roman" w:cs="Times New Roman"/>
              <w:sz w:val="16"/>
              <w:szCs w:val="16"/>
            </w:rPr>
            <w:t>UNSKO-SANSKI KANTON</w:t>
          </w:r>
        </w:p>
        <w:p w14:paraId="16C22843" w14:textId="77777777" w:rsidR="005567BE" w:rsidRPr="00F4781C" w:rsidRDefault="00212A04" w:rsidP="00212A04">
          <w:pPr>
            <w:pStyle w:val="Zaglavlje"/>
            <w:jc w:val="center"/>
            <w:rPr>
              <w:sz w:val="16"/>
              <w:szCs w:val="16"/>
            </w:rPr>
          </w:pPr>
          <w:r w:rsidRPr="00212A04">
            <w:rPr>
              <w:rFonts w:ascii="Times New Roman" w:hAnsi="Times New Roman" w:cs="Times New Roman"/>
              <w:sz w:val="16"/>
              <w:szCs w:val="16"/>
            </w:rPr>
            <w:t>MINISTARSTVO PRIVREDE</w:t>
          </w:r>
        </w:p>
      </w:tc>
      <w:tc>
        <w:tcPr>
          <w:tcW w:w="1985" w:type="dxa"/>
        </w:tcPr>
        <w:p w14:paraId="318F4D76" w14:textId="77777777" w:rsidR="005567BE" w:rsidRPr="00F4781C" w:rsidRDefault="005567BE" w:rsidP="006867A8">
          <w:pPr>
            <w:pStyle w:val="Zaglavlje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365E1159" wp14:editId="51CC4BF0">
                <wp:extent cx="808355" cy="893445"/>
                <wp:effectExtent l="19050" t="0" r="0" b="0"/>
                <wp:docPr id="2031583072" name="Picture 10" descr="grb_vl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grb_vl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355" cy="893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7" w:type="dxa"/>
        </w:tcPr>
        <w:p w14:paraId="619B7E68" w14:textId="77777777" w:rsidR="00212A04" w:rsidRPr="00212A04" w:rsidRDefault="00212A04" w:rsidP="00212A04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12A04">
            <w:rPr>
              <w:rFonts w:ascii="Times New Roman" w:hAnsi="Times New Roman" w:cs="Times New Roman"/>
              <w:sz w:val="16"/>
              <w:szCs w:val="16"/>
            </w:rPr>
            <w:t>BOSNIA  AND  HERZEGOVINA</w:t>
          </w:r>
        </w:p>
        <w:p w14:paraId="254D541E" w14:textId="77777777" w:rsidR="00212A04" w:rsidRPr="00212A04" w:rsidRDefault="00212A04" w:rsidP="00212A04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12A04">
            <w:rPr>
              <w:rFonts w:ascii="Times New Roman" w:hAnsi="Times New Roman" w:cs="Times New Roman"/>
              <w:sz w:val="16"/>
              <w:szCs w:val="16"/>
            </w:rPr>
            <w:t>FEDERATION OF BOSNIA AND  HERZEGOVINA</w:t>
          </w:r>
        </w:p>
        <w:p w14:paraId="22A0D1CD" w14:textId="77777777" w:rsidR="00212A04" w:rsidRPr="00212A04" w:rsidRDefault="00212A04" w:rsidP="00212A04">
          <w:pPr>
            <w:pStyle w:val="Zaglavlj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12A04">
            <w:rPr>
              <w:rFonts w:ascii="Times New Roman" w:hAnsi="Times New Roman" w:cs="Times New Roman"/>
              <w:sz w:val="16"/>
              <w:szCs w:val="16"/>
            </w:rPr>
            <w:t>THE UNA - SANA CANTON</w:t>
          </w:r>
        </w:p>
        <w:p w14:paraId="0E9D6338" w14:textId="77777777" w:rsidR="005567BE" w:rsidRPr="00F4781C" w:rsidRDefault="00212A04" w:rsidP="00212A04">
          <w:pPr>
            <w:pStyle w:val="Zaglavlje"/>
            <w:jc w:val="center"/>
            <w:rPr>
              <w:sz w:val="16"/>
              <w:szCs w:val="16"/>
            </w:rPr>
          </w:pPr>
          <w:r w:rsidRPr="00212A04">
            <w:rPr>
              <w:rFonts w:ascii="Times New Roman" w:hAnsi="Times New Roman" w:cs="Times New Roman"/>
              <w:sz w:val="16"/>
              <w:szCs w:val="16"/>
            </w:rPr>
            <w:t>MINISTRY OF ECONOMY</w:t>
          </w:r>
        </w:p>
      </w:tc>
    </w:tr>
  </w:tbl>
  <w:p w14:paraId="1A0675B1" w14:textId="77777777" w:rsidR="005567BE" w:rsidRDefault="005567BE" w:rsidP="006867A8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3CB"/>
    <w:multiLevelType w:val="hybridMultilevel"/>
    <w:tmpl w:val="85EE9BC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633EE"/>
    <w:multiLevelType w:val="hybridMultilevel"/>
    <w:tmpl w:val="CA0EFA7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82D3A"/>
    <w:multiLevelType w:val="hybridMultilevel"/>
    <w:tmpl w:val="7D1C12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1324A"/>
    <w:multiLevelType w:val="hybridMultilevel"/>
    <w:tmpl w:val="6BEA7CE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93F06"/>
    <w:multiLevelType w:val="hybridMultilevel"/>
    <w:tmpl w:val="615ED36C"/>
    <w:lvl w:ilvl="0" w:tplc="553AEE6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D4336C"/>
    <w:multiLevelType w:val="hybridMultilevel"/>
    <w:tmpl w:val="24E827B2"/>
    <w:lvl w:ilvl="0" w:tplc="A3D0E9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F45EB7"/>
    <w:multiLevelType w:val="hybridMultilevel"/>
    <w:tmpl w:val="8CBC9D5E"/>
    <w:lvl w:ilvl="0" w:tplc="C94E3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048504">
    <w:abstractNumId w:val="5"/>
  </w:num>
  <w:num w:numId="2" w16cid:durableId="14319725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3500528">
    <w:abstractNumId w:val="3"/>
  </w:num>
  <w:num w:numId="4" w16cid:durableId="618612144">
    <w:abstractNumId w:val="6"/>
  </w:num>
  <w:num w:numId="5" w16cid:durableId="112482730">
    <w:abstractNumId w:val="0"/>
  </w:num>
  <w:num w:numId="6" w16cid:durableId="21513368">
    <w:abstractNumId w:val="2"/>
  </w:num>
  <w:num w:numId="7" w16cid:durableId="811101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EDE"/>
    <w:rsid w:val="00033E87"/>
    <w:rsid w:val="00040777"/>
    <w:rsid w:val="00055A04"/>
    <w:rsid w:val="00076D55"/>
    <w:rsid w:val="00084780"/>
    <w:rsid w:val="000976D7"/>
    <w:rsid w:val="000F5CE6"/>
    <w:rsid w:val="00100AF2"/>
    <w:rsid w:val="00121268"/>
    <w:rsid w:val="00126F66"/>
    <w:rsid w:val="001351C8"/>
    <w:rsid w:val="0014243B"/>
    <w:rsid w:val="001868F5"/>
    <w:rsid w:val="001A3DAA"/>
    <w:rsid w:val="001B0509"/>
    <w:rsid w:val="001C151E"/>
    <w:rsid w:val="001C5444"/>
    <w:rsid w:val="001F77E5"/>
    <w:rsid w:val="00212A04"/>
    <w:rsid w:val="002263C3"/>
    <w:rsid w:val="00294ECD"/>
    <w:rsid w:val="002C2956"/>
    <w:rsid w:val="002C2C63"/>
    <w:rsid w:val="002F7121"/>
    <w:rsid w:val="0031047D"/>
    <w:rsid w:val="00316F87"/>
    <w:rsid w:val="0032758B"/>
    <w:rsid w:val="003330F9"/>
    <w:rsid w:val="0034717B"/>
    <w:rsid w:val="003511BA"/>
    <w:rsid w:val="003843DF"/>
    <w:rsid w:val="00385BD8"/>
    <w:rsid w:val="00393060"/>
    <w:rsid w:val="003B25D9"/>
    <w:rsid w:val="003D277D"/>
    <w:rsid w:val="003F1C89"/>
    <w:rsid w:val="004212CB"/>
    <w:rsid w:val="00442979"/>
    <w:rsid w:val="00442E83"/>
    <w:rsid w:val="004434AA"/>
    <w:rsid w:val="0044424A"/>
    <w:rsid w:val="00453837"/>
    <w:rsid w:val="00456B49"/>
    <w:rsid w:val="00471089"/>
    <w:rsid w:val="00481A9E"/>
    <w:rsid w:val="00483887"/>
    <w:rsid w:val="004B373F"/>
    <w:rsid w:val="004D757F"/>
    <w:rsid w:val="0051492C"/>
    <w:rsid w:val="005328AA"/>
    <w:rsid w:val="0055375C"/>
    <w:rsid w:val="005567BE"/>
    <w:rsid w:val="00573315"/>
    <w:rsid w:val="00577CF0"/>
    <w:rsid w:val="005950D4"/>
    <w:rsid w:val="00597493"/>
    <w:rsid w:val="005A14B3"/>
    <w:rsid w:val="005B6A51"/>
    <w:rsid w:val="005F04F4"/>
    <w:rsid w:val="00635596"/>
    <w:rsid w:val="0063760F"/>
    <w:rsid w:val="00643334"/>
    <w:rsid w:val="00644721"/>
    <w:rsid w:val="006522D9"/>
    <w:rsid w:val="00652B95"/>
    <w:rsid w:val="0066335E"/>
    <w:rsid w:val="0068654F"/>
    <w:rsid w:val="006867A8"/>
    <w:rsid w:val="006907C7"/>
    <w:rsid w:val="00695DA1"/>
    <w:rsid w:val="007123A8"/>
    <w:rsid w:val="00720AC8"/>
    <w:rsid w:val="00723939"/>
    <w:rsid w:val="00744610"/>
    <w:rsid w:val="00755A00"/>
    <w:rsid w:val="007812A3"/>
    <w:rsid w:val="00796A92"/>
    <w:rsid w:val="007C48E4"/>
    <w:rsid w:val="007D4E0C"/>
    <w:rsid w:val="007E0570"/>
    <w:rsid w:val="008104F5"/>
    <w:rsid w:val="00844015"/>
    <w:rsid w:val="0086018E"/>
    <w:rsid w:val="00893236"/>
    <w:rsid w:val="008B2ACB"/>
    <w:rsid w:val="008B37DD"/>
    <w:rsid w:val="008B7A7D"/>
    <w:rsid w:val="008D1C2F"/>
    <w:rsid w:val="008D2666"/>
    <w:rsid w:val="008E6B18"/>
    <w:rsid w:val="008F29B2"/>
    <w:rsid w:val="008F39AA"/>
    <w:rsid w:val="00905704"/>
    <w:rsid w:val="00947F2A"/>
    <w:rsid w:val="009878E7"/>
    <w:rsid w:val="009939C0"/>
    <w:rsid w:val="009A58A0"/>
    <w:rsid w:val="009B0AC6"/>
    <w:rsid w:val="009C62B1"/>
    <w:rsid w:val="009E5113"/>
    <w:rsid w:val="009F0101"/>
    <w:rsid w:val="009F03F0"/>
    <w:rsid w:val="00A12A2F"/>
    <w:rsid w:val="00A20346"/>
    <w:rsid w:val="00A254B4"/>
    <w:rsid w:val="00A27EDE"/>
    <w:rsid w:val="00A650E4"/>
    <w:rsid w:val="00A70A63"/>
    <w:rsid w:val="00A91FC0"/>
    <w:rsid w:val="00A95751"/>
    <w:rsid w:val="00AC390C"/>
    <w:rsid w:val="00B02C12"/>
    <w:rsid w:val="00B07470"/>
    <w:rsid w:val="00B138A9"/>
    <w:rsid w:val="00B2013F"/>
    <w:rsid w:val="00B270C5"/>
    <w:rsid w:val="00B608AB"/>
    <w:rsid w:val="00B65713"/>
    <w:rsid w:val="00BB0613"/>
    <w:rsid w:val="00C06A9A"/>
    <w:rsid w:val="00C209F1"/>
    <w:rsid w:val="00C25F80"/>
    <w:rsid w:val="00C5249E"/>
    <w:rsid w:val="00C759B9"/>
    <w:rsid w:val="00C76243"/>
    <w:rsid w:val="00C838FA"/>
    <w:rsid w:val="00CA0384"/>
    <w:rsid w:val="00CB3B48"/>
    <w:rsid w:val="00CC4A6B"/>
    <w:rsid w:val="00CC707C"/>
    <w:rsid w:val="00CE7C84"/>
    <w:rsid w:val="00D07CBD"/>
    <w:rsid w:val="00D4749F"/>
    <w:rsid w:val="00D4750F"/>
    <w:rsid w:val="00D5089B"/>
    <w:rsid w:val="00D52C00"/>
    <w:rsid w:val="00D53F0F"/>
    <w:rsid w:val="00D71E03"/>
    <w:rsid w:val="00D90099"/>
    <w:rsid w:val="00D9246B"/>
    <w:rsid w:val="00D96172"/>
    <w:rsid w:val="00DF05ED"/>
    <w:rsid w:val="00E32281"/>
    <w:rsid w:val="00E64205"/>
    <w:rsid w:val="00E85090"/>
    <w:rsid w:val="00EA768A"/>
    <w:rsid w:val="00ED72AC"/>
    <w:rsid w:val="00EF487E"/>
    <w:rsid w:val="00EF49EF"/>
    <w:rsid w:val="00F071B1"/>
    <w:rsid w:val="00F130D1"/>
    <w:rsid w:val="00F3397D"/>
    <w:rsid w:val="00F36B2B"/>
    <w:rsid w:val="00F70C59"/>
    <w:rsid w:val="00F7739F"/>
    <w:rsid w:val="00FA5561"/>
    <w:rsid w:val="00FA624C"/>
    <w:rsid w:val="00FB53FE"/>
    <w:rsid w:val="00FD1674"/>
    <w:rsid w:val="00FE5A23"/>
    <w:rsid w:val="00FE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40D92"/>
  <w15:docId w15:val="{7A613454-628E-4E24-A9E0-20A9EE57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0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5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67BE"/>
  </w:style>
  <w:style w:type="paragraph" w:styleId="Podnoje">
    <w:name w:val="footer"/>
    <w:basedOn w:val="Normal"/>
    <w:link w:val="PodnojeChar"/>
    <w:uiPriority w:val="99"/>
    <w:unhideWhenUsed/>
    <w:rsid w:val="0055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67BE"/>
  </w:style>
  <w:style w:type="character" w:customStyle="1" w:styleId="xdb">
    <w:name w:val="_xdb"/>
    <w:rsid w:val="005567BE"/>
  </w:style>
  <w:style w:type="character" w:customStyle="1" w:styleId="apple-converted-space">
    <w:name w:val="apple-converted-space"/>
    <w:rsid w:val="005567BE"/>
  </w:style>
  <w:style w:type="character" w:customStyle="1" w:styleId="xbe">
    <w:name w:val="_xbe"/>
    <w:rsid w:val="005567BE"/>
  </w:style>
  <w:style w:type="paragraph" w:styleId="Tekstbalonia">
    <w:name w:val="Balloon Text"/>
    <w:basedOn w:val="Normal"/>
    <w:link w:val="TekstbaloniaChar"/>
    <w:semiHidden/>
    <w:unhideWhenUsed/>
    <w:rsid w:val="0055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67BE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F3397D"/>
    <w:pPr>
      <w:spacing w:after="0" w:line="240" w:lineRule="auto"/>
    </w:pPr>
  </w:style>
  <w:style w:type="paragraph" w:customStyle="1" w:styleId="Vlada">
    <w:name w:val="Vlada"/>
    <w:basedOn w:val="Bezproreda"/>
    <w:link w:val="VladaChar"/>
    <w:qFormat/>
    <w:rsid w:val="00F3397D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ezproredaChar">
    <w:name w:val="Bez proreda Char"/>
    <w:basedOn w:val="Zadanifontodlomka"/>
    <w:link w:val="Bezproreda"/>
    <w:uiPriority w:val="1"/>
    <w:rsid w:val="00F3397D"/>
  </w:style>
  <w:style w:type="character" w:customStyle="1" w:styleId="VladaChar">
    <w:name w:val="Vlada Char"/>
    <w:basedOn w:val="BezproredaChar"/>
    <w:link w:val="Vlada"/>
    <w:rsid w:val="00F3397D"/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CC707C"/>
    <w:rPr>
      <w:color w:val="0000FF" w:themeColor="hyperlink"/>
      <w:u w:val="single"/>
    </w:rPr>
  </w:style>
  <w:style w:type="paragraph" w:styleId="Odlomakpopisa">
    <w:name w:val="List Paragraph"/>
    <w:basedOn w:val="Normal"/>
    <w:link w:val="OdlomakpopisaChar"/>
    <w:uiPriority w:val="34"/>
    <w:qFormat/>
    <w:rsid w:val="00B07470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0"/>
      <w:szCs w:val="20"/>
      <w:lang w:val="hr-BA" w:eastAsia="x-none"/>
    </w:rPr>
  </w:style>
  <w:style w:type="paragraph" w:styleId="StandardWeb">
    <w:name w:val="Normal (Web)"/>
    <w:basedOn w:val="Normal"/>
    <w:uiPriority w:val="99"/>
    <w:unhideWhenUsed/>
    <w:rsid w:val="00B0747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074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 w:eastAsia="hr-HR"/>
    </w:rPr>
  </w:style>
  <w:style w:type="character" w:customStyle="1" w:styleId="OdlomakpopisaChar">
    <w:name w:val="Odlomak popisa Char"/>
    <w:link w:val="Odlomakpopisa"/>
    <w:uiPriority w:val="34"/>
    <w:locked/>
    <w:rsid w:val="00B07470"/>
    <w:rPr>
      <w:rFonts w:ascii="Calibri" w:eastAsia="Calibri" w:hAnsi="Calibri" w:cs="Times New Roman"/>
      <w:sz w:val="20"/>
      <w:szCs w:val="20"/>
      <w:lang w:val="hr-BA" w:eastAsia="x-none"/>
    </w:rPr>
  </w:style>
  <w:style w:type="table" w:styleId="Svijetlareetkatablice">
    <w:name w:val="Grid Table Light"/>
    <w:basedOn w:val="Obinatablica"/>
    <w:uiPriority w:val="40"/>
    <w:rsid w:val="00FE5A2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etkatablice">
    <w:name w:val="Table Grid"/>
    <w:basedOn w:val="Obinatablica"/>
    <w:uiPriority w:val="59"/>
    <w:rsid w:val="00FE5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K\Documents\Memorandum%20Poljoprivre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6D76C-8A58-40F9-8FC3-03D21DFC9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Poljoprivreda</Template>
  <TotalTime>32</TotalTime>
  <Pages>4</Pages>
  <Words>720</Words>
  <Characters>4106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IDK</dc:creator>
  <cp:keywords/>
  <dc:description/>
  <cp:lastModifiedBy>Ikbala Makić</cp:lastModifiedBy>
  <cp:revision>2</cp:revision>
  <cp:lastPrinted>2026-02-17T07:26:00Z</cp:lastPrinted>
  <dcterms:created xsi:type="dcterms:W3CDTF">2026-08-12T11:55:00Z</dcterms:created>
  <dcterms:modified xsi:type="dcterms:W3CDTF">2026-09-23T06:01:00Z</dcterms:modified>
</cp:coreProperties>
</file>