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1AD0E" w14:textId="77777777" w:rsidR="00EB6BE9" w:rsidRPr="00A43D6D" w:rsidRDefault="005E6110" w:rsidP="00EB6BE9">
      <w:pPr>
        <w:rPr>
          <w:color w:val="4F81BD"/>
        </w:rPr>
      </w:pP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43ECA5" wp14:editId="30DA2CB7">
                <wp:simplePos x="0" y="0"/>
                <wp:positionH relativeFrom="column">
                  <wp:posOffset>3543300</wp:posOffset>
                </wp:positionH>
                <wp:positionV relativeFrom="paragraph">
                  <wp:posOffset>-669290</wp:posOffset>
                </wp:positionV>
                <wp:extent cx="2971800" cy="1194435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DE613" w14:textId="77777777" w:rsidR="00EB6BE9" w:rsidRPr="0003319C" w:rsidRDefault="00EB6BE9" w:rsidP="00EB6BE9">
                            <w:pPr>
                              <w:ind w:right="-300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 O S N I A  A N D  H E R Z E G OV I NA</w:t>
                            </w:r>
                          </w:p>
                          <w:p w14:paraId="70705FD5" w14:textId="77777777" w:rsidR="00EB6BE9" w:rsidRPr="0003319C" w:rsidRDefault="00BE4602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FEDE</w:t>
                            </w:r>
                            <w:r w:rsidR="00EB6BE9"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RATION  OF  BOSNIA  AND  HERZEGOVINA</w:t>
                            </w:r>
                          </w:p>
                          <w:p w14:paraId="22197507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THE UNA - SANA CANTON</w:t>
                            </w:r>
                          </w:p>
                          <w:p w14:paraId="45AB50C1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THE MUNICIPALITY OF BOSANSKA KRUPA</w:t>
                            </w:r>
                          </w:p>
                          <w:p w14:paraId="5845D354" w14:textId="77777777" w:rsidR="00B868DA" w:rsidRPr="00C37F89" w:rsidRDefault="00B868DA" w:rsidP="00B868DA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PUBLIC INSTITUTION ELEMENTARY SCHOOL</w:t>
                            </w:r>
                          </w:p>
                          <w:p w14:paraId="09C927D8" w14:textId="4B867C6C" w:rsidR="00EB6BE9" w:rsidRDefault="00F5520A" w:rsidP="00D065B0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4602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„</w:t>
                            </w:r>
                            <w:r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JEZERSKI</w:t>
                            </w:r>
                            <w:r w:rsidR="00EB6BE9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"</w:t>
                            </w:r>
                            <w:r w:rsidR="00C37F89" w:rsidRPr="00C37F89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51BD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BOSA</w:t>
                            </w:r>
                            <w:r w:rsidR="00D065B0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NS</w:t>
                            </w:r>
                            <w:r w:rsidR="00551BD5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KA KRUPA</w:t>
                            </w:r>
                          </w:p>
                          <w:p w14:paraId="32CB31E1" w14:textId="77777777" w:rsidR="00551BD5" w:rsidRPr="00C37F89" w:rsidRDefault="00551BD5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  <w:p w14:paraId="050A3348" w14:textId="77777777" w:rsidR="00C37F89" w:rsidRPr="0003319C" w:rsidRDefault="00C37F8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43ECA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9pt;margin-top:-52.7pt;width:234pt;height:9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" stroked="f">
                <v:textbox>
                  <w:txbxContent>
                    <w:p w14:paraId="5DFDE613" w14:textId="77777777" w:rsidR="00EB6BE9" w:rsidRPr="0003319C" w:rsidRDefault="00EB6BE9" w:rsidP="00EB6BE9">
                      <w:pPr>
                        <w:ind w:right="-300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B O S N I A  A N D  H E R Z E G OV I NA</w:t>
                      </w:r>
                    </w:p>
                    <w:p w14:paraId="70705FD5" w14:textId="77777777" w:rsidR="00EB6BE9" w:rsidRPr="0003319C" w:rsidRDefault="00BE4602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sz w:val="20"/>
                          <w:szCs w:val="20"/>
                        </w:rPr>
                        <w:t>FEDE</w:t>
                      </w:r>
                      <w:r w:rsidR="00EB6BE9"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RATION  OF  BOSNIA  AND  HERZEGOVINA</w:t>
                      </w:r>
                    </w:p>
                    <w:p w14:paraId="22197507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THE UNA - SANA CANTON</w:t>
                      </w:r>
                    </w:p>
                    <w:p w14:paraId="45AB50C1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THE MUNICIPALITY OF BOSANSKA KRUPA</w:t>
                      </w:r>
                    </w:p>
                    <w:p w14:paraId="5845D354" w14:textId="77777777" w:rsidR="00B868DA" w:rsidRPr="00C37F89" w:rsidRDefault="00B868DA" w:rsidP="00B868DA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PUBLIC INSTITUTION ELEMENTARY SCHOOL</w:t>
                      </w:r>
                    </w:p>
                    <w:p w14:paraId="09C927D8" w14:textId="4B867C6C" w:rsidR="00EB6BE9" w:rsidRDefault="00F5520A" w:rsidP="00D065B0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</w:t>
                      </w:r>
                      <w:r w:rsidR="00BE4602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„</w:t>
                      </w:r>
                      <w:r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JEZERSKI</w:t>
                      </w:r>
                      <w:r w:rsidR="00EB6BE9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>"</w:t>
                      </w:r>
                      <w:r w:rsidR="00C37F89" w:rsidRPr="00C37F89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, </w:t>
                      </w:r>
                      <w:r w:rsidR="00551BD5">
                        <w:rPr>
                          <w:rFonts w:ascii="Cambria" w:hAnsi="Cambria"/>
                          <w:sz w:val="20"/>
                          <w:szCs w:val="20"/>
                        </w:rPr>
                        <w:t>BOSA</w:t>
                      </w:r>
                      <w:r w:rsidR="00D065B0">
                        <w:rPr>
                          <w:rFonts w:ascii="Cambria" w:hAnsi="Cambria"/>
                          <w:sz w:val="20"/>
                          <w:szCs w:val="20"/>
                        </w:rPr>
                        <w:t>NS</w:t>
                      </w:r>
                      <w:r w:rsidR="00551BD5">
                        <w:rPr>
                          <w:rFonts w:ascii="Cambria" w:hAnsi="Cambria"/>
                          <w:sz w:val="20"/>
                          <w:szCs w:val="20"/>
                        </w:rPr>
                        <w:t>KA KRUPA</w:t>
                      </w:r>
                    </w:p>
                    <w:p w14:paraId="32CB31E1" w14:textId="77777777" w:rsidR="00551BD5" w:rsidRPr="00C37F89" w:rsidRDefault="00551BD5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  <w:p w14:paraId="050A3348" w14:textId="77777777" w:rsidR="00C37F89" w:rsidRPr="0003319C" w:rsidRDefault="00C37F8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CF239DA" wp14:editId="33A24413">
                <wp:simplePos x="0" y="0"/>
                <wp:positionH relativeFrom="column">
                  <wp:posOffset>-295275</wp:posOffset>
                </wp:positionH>
                <wp:positionV relativeFrom="paragraph">
                  <wp:posOffset>-668655</wp:posOffset>
                </wp:positionV>
                <wp:extent cx="2735580" cy="114490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FB4FC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B O S N A   I   H E R C E G O V I N A</w:t>
                            </w:r>
                          </w:p>
                          <w:p w14:paraId="58FF122B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FEDERACIJA BOSNE I HERCEGOVINE</w:t>
                            </w:r>
                          </w:p>
                          <w:p w14:paraId="4C68E7BE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U N S K O - S A N S K I  K A N T O N</w:t>
                            </w:r>
                          </w:p>
                          <w:p w14:paraId="6F8F41FB" w14:textId="77777777" w:rsidR="00EB6BE9" w:rsidRPr="0003319C" w:rsidRDefault="00EB6BE9" w:rsidP="00EB6BE9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03319C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OPĆINA BOSANSKA KRUPA</w:t>
                            </w:r>
                          </w:p>
                          <w:p w14:paraId="57FC0874" w14:textId="49D5EAEF" w:rsidR="00EB6BE9" w:rsidRPr="00EB6BE9" w:rsidRDefault="00EB6BE9" w:rsidP="00551BD5">
                            <w:pPr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J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AVNA </w:t>
                            </w: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STANOVA</w:t>
                            </w:r>
                            <w:r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SNOVNA 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Š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KOLA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„</w:t>
                            </w:r>
                            <w:r w:rsidR="00F5520A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JEZERSKI</w:t>
                            </w:r>
                            <w:r w:rsidR="0025684E" w:rsidRPr="00C37F89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 xml:space="preserve">“, </w:t>
                            </w:r>
                            <w:r w:rsidR="00551BD5">
                              <w:rPr>
                                <w:rFonts w:ascii="Cambria" w:hAnsi="Cambria"/>
                                <w:bCs/>
                                <w:sz w:val="20"/>
                                <w:szCs w:val="20"/>
                              </w:rPr>
                              <w:t>BOSANSKA KRUPA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239DA" id="Text Box 2" o:spid="_x0000_s1027" type="#_x0000_t202" style="position:absolute;margin-left:-23.25pt;margin-top:-52.65pt;width:215.4pt;height:90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" stroked="f">
                <v:textbox>
                  <w:txbxContent>
                    <w:p w14:paraId="7AEFB4FC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B O S N A   I   H E R C E G O V I N A</w:t>
                      </w:r>
                    </w:p>
                    <w:p w14:paraId="58FF122B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FEDERACIJA BOSNE I HERCEGOVINE</w:t>
                      </w:r>
                    </w:p>
                    <w:p w14:paraId="4C68E7BE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U N S K O - S A N S K I  K A N T O N</w:t>
                      </w:r>
                    </w:p>
                    <w:p w14:paraId="6F8F41FB" w14:textId="77777777" w:rsidR="00EB6BE9" w:rsidRPr="0003319C" w:rsidRDefault="00EB6BE9" w:rsidP="00EB6BE9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03319C">
                        <w:rPr>
                          <w:rFonts w:ascii="Cambria" w:hAnsi="Cambria"/>
                          <w:sz w:val="20"/>
                          <w:szCs w:val="20"/>
                        </w:rPr>
                        <w:t>OPĆINA BOSANSKA KRUPA</w:t>
                      </w:r>
                    </w:p>
                    <w:p w14:paraId="57FC0874" w14:textId="49D5EAEF" w:rsidR="00EB6BE9" w:rsidRPr="00EB6BE9" w:rsidRDefault="00EB6BE9" w:rsidP="00551BD5">
                      <w:pPr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J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AVNA </w:t>
                      </w: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U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STANOVA</w:t>
                      </w:r>
                      <w:r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O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SNOVNA 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Š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KOLA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„</w:t>
                      </w:r>
                      <w:r w:rsidR="00F5520A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JEZERSKI</w:t>
                      </w:r>
                      <w:r w:rsidR="0025684E" w:rsidRPr="00C37F89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 xml:space="preserve">“, </w:t>
                      </w:r>
                      <w:r w:rsidR="00551BD5">
                        <w:rPr>
                          <w:rFonts w:ascii="Cambria" w:hAnsi="Cambria"/>
                          <w:bCs/>
                          <w:sz w:val="20"/>
                          <w:szCs w:val="20"/>
                        </w:rPr>
                        <w:t>BOSANSKA KRUPA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4F81BD"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1A6B9C" wp14:editId="579F304A">
                <wp:simplePos x="0" y="0"/>
                <wp:positionH relativeFrom="column">
                  <wp:posOffset>2311400</wp:posOffset>
                </wp:positionH>
                <wp:positionV relativeFrom="paragraph">
                  <wp:posOffset>-715010</wp:posOffset>
                </wp:positionV>
                <wp:extent cx="1362710" cy="109156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E6A50" w14:textId="77777777" w:rsidR="00EB6BE9" w:rsidRDefault="00F5520A" w:rsidP="00EB6BE9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5F52471A" wp14:editId="727E93A6">
                                  <wp:extent cx="1046702" cy="1038225"/>
                                  <wp:effectExtent l="19050" t="0" r="1048" b="0"/>
                                  <wp:docPr id="4" name="Picture 1" descr="http://sphotos-f.ak.fbcdn.net/hphotos-ak-ash4/407173_105911389581077_16033494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sphotos-f.ak.fbcdn.net/hphotos-ak-ash4/407173_105911389581077_1603349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702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A6B9C" id="Text Box 4" o:spid="_x0000_s1028" type="#_x0000_t202" style="position:absolute;margin-left:182pt;margin-top:-56.3pt;width:107.3pt;height:8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" stroked="f">
                <v:textbox>
                  <w:txbxContent>
                    <w:p w14:paraId="131E6A50" w14:textId="77777777" w:rsidR="00EB6BE9" w:rsidRDefault="00F5520A" w:rsidP="00EB6BE9">
                      <w:r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5F52471A" wp14:editId="727E93A6">
                            <wp:extent cx="1046702" cy="1038225"/>
                            <wp:effectExtent l="19050" t="0" r="1048" b="0"/>
                            <wp:docPr id="4" name="Picture 1" descr="http://sphotos-f.ak.fbcdn.net/hphotos-ak-ash4/407173_105911389581077_16033494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sphotos-f.ak.fbcdn.net/hphotos-ak-ash4/407173_105911389581077_1603349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6702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C8E481" w14:textId="77777777" w:rsidR="00EB6BE9" w:rsidRDefault="00EB6BE9" w:rsidP="00EB6BE9">
      <w:pPr>
        <w:ind w:left="-540" w:right="-1008"/>
      </w:pPr>
    </w:p>
    <w:p w14:paraId="422DAFC0" w14:textId="67ABD1B6" w:rsidR="00D57747" w:rsidRPr="00D57747" w:rsidRDefault="005E6110" w:rsidP="00C40004">
      <w:pPr>
        <w:pStyle w:val="Footer"/>
      </w:pPr>
      <w:r>
        <w:rPr>
          <w:noProof/>
          <w:sz w:val="20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10C6106" wp14:editId="22F2EA5D">
                <wp:simplePos x="0" y="0"/>
                <wp:positionH relativeFrom="column">
                  <wp:posOffset>-135255</wp:posOffset>
                </wp:positionH>
                <wp:positionV relativeFrom="paragraph">
                  <wp:posOffset>82549</wp:posOffset>
                </wp:positionV>
                <wp:extent cx="6505575" cy="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55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3E13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10.65pt;margin-top:6.5pt;width:512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" strokeweight="1.5pt"/>
            </w:pict>
          </mc:Fallback>
        </mc:AlternateContent>
      </w:r>
      <w:r w:rsidR="008D5F9B" w:rsidRPr="008D5F9B">
        <w:tab/>
      </w:r>
      <w:r w:rsidR="008D5F9B" w:rsidRPr="008D5F9B">
        <w:tab/>
      </w:r>
    </w:p>
    <w:p w14:paraId="386C019B" w14:textId="60020366" w:rsidR="000267B3" w:rsidRPr="00FC609A" w:rsidRDefault="00230AC6" w:rsidP="00327D68">
      <w:pPr>
        <w:jc w:val="both"/>
        <w:rPr>
          <w:b/>
          <w:bCs/>
        </w:rPr>
      </w:pPr>
      <w:r w:rsidRPr="00AA25CB">
        <w:rPr>
          <w:rFonts w:asciiTheme="majorHAnsi" w:hAnsiTheme="majorHAnsi"/>
          <w:color w:val="080A0A"/>
          <w:spacing w:val="-4"/>
        </w:rPr>
        <w:t>Na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osnovu</w:t>
      </w:r>
      <w:r w:rsidRPr="00AA25CB">
        <w:rPr>
          <w:rFonts w:asciiTheme="majorHAnsi" w:hAnsiTheme="majorHAnsi"/>
          <w:color w:val="080A0A"/>
          <w:spacing w:val="-10"/>
        </w:rPr>
        <w:t xml:space="preserve"> </w:t>
      </w:r>
      <w:r w:rsidRPr="00AA25CB">
        <w:rPr>
          <w:rFonts w:asciiTheme="majorHAnsi" w:hAnsiTheme="majorHAnsi" w:cs="Cambria"/>
          <w:color w:val="181F1F"/>
          <w:spacing w:val="-4"/>
        </w:rPr>
        <w:t>č</w:t>
      </w:r>
      <w:r w:rsidRPr="00AA25CB">
        <w:rPr>
          <w:rFonts w:asciiTheme="majorHAnsi" w:hAnsiTheme="majorHAnsi"/>
          <w:color w:val="181F1F"/>
          <w:spacing w:val="-4"/>
        </w:rPr>
        <w:t>lana</w:t>
      </w:r>
      <w:r w:rsidRPr="00AA25CB">
        <w:rPr>
          <w:rFonts w:asciiTheme="majorHAnsi" w:hAnsiTheme="majorHAnsi"/>
          <w:color w:val="181F1F"/>
          <w:spacing w:val="-11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111.</w:t>
      </w:r>
      <w:r w:rsidRPr="00AA25CB">
        <w:rPr>
          <w:rFonts w:asciiTheme="majorHAnsi" w:hAnsiTheme="majorHAnsi"/>
          <w:color w:val="080A0A"/>
          <w:spacing w:val="-10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Zakona</w:t>
      </w:r>
      <w:r w:rsidRPr="00AA25CB">
        <w:rPr>
          <w:rFonts w:asciiTheme="majorHAnsi" w:hAnsiTheme="majorHAnsi"/>
          <w:color w:val="181F1F"/>
          <w:spacing w:val="-6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</w:t>
      </w:r>
      <w:r w:rsidRPr="00AA25CB">
        <w:rPr>
          <w:rFonts w:asciiTheme="majorHAnsi" w:hAnsiTheme="majorHAnsi"/>
          <w:color w:val="181F1F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osnovnom odgoju</w:t>
      </w:r>
      <w:r w:rsidRPr="00AA25CB">
        <w:rPr>
          <w:rFonts w:asciiTheme="majorHAnsi" w:hAnsiTheme="majorHAnsi"/>
          <w:color w:val="181F1F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9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 xml:space="preserve">obrazovanju </w:t>
      </w:r>
      <w:r w:rsidRPr="00AA25CB">
        <w:rPr>
          <w:rFonts w:asciiTheme="majorHAnsi" w:hAnsiTheme="majorHAnsi"/>
          <w:color w:val="080A0A"/>
          <w:spacing w:val="-4"/>
        </w:rPr>
        <w:t>(,,Službeni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glasnik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Unsko-sanskog kantona", broj: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19/2023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20/24),</w:t>
      </w:r>
      <w:r w:rsidRPr="00AA25CB">
        <w:rPr>
          <w:rFonts w:asciiTheme="majorHAnsi" w:hAnsiTheme="majorHAnsi"/>
          <w:color w:val="181F1F"/>
          <w:spacing w:val="-7"/>
        </w:rPr>
        <w:t xml:space="preserve"> </w:t>
      </w:r>
      <w:r>
        <w:rPr>
          <w:rFonts w:asciiTheme="majorHAnsi" w:hAnsiTheme="majorHAnsi"/>
          <w:color w:val="181F1F"/>
          <w:spacing w:val="-7"/>
        </w:rPr>
        <w:t xml:space="preserve"> člana  8.  i  9. Kolektivnog ugovora za djelatnost predškolskog i osnovnog obrazovanja i odgoja  za  teritorij  Unsko-sanskog kantona („Službeni glasnik USK-a, broj: 11/24), </w:t>
      </w:r>
      <w:r w:rsidRPr="00AA25CB">
        <w:rPr>
          <w:rFonts w:asciiTheme="majorHAnsi" w:hAnsiTheme="majorHAnsi"/>
          <w:color w:val="080A0A"/>
          <w:spacing w:val="-4"/>
        </w:rPr>
        <w:t xml:space="preserve">Pravilnika </w:t>
      </w:r>
      <w:r w:rsidRPr="00AA25CB">
        <w:rPr>
          <w:rFonts w:asciiTheme="majorHAnsi" w:hAnsiTheme="majorHAnsi"/>
          <w:color w:val="181F1F"/>
          <w:spacing w:val="-4"/>
        </w:rPr>
        <w:t xml:space="preserve">za </w:t>
      </w:r>
      <w:r w:rsidRPr="00AA25CB">
        <w:rPr>
          <w:rFonts w:asciiTheme="majorHAnsi" w:hAnsiTheme="majorHAnsi"/>
          <w:color w:val="080A0A"/>
          <w:spacing w:val="-4"/>
        </w:rPr>
        <w:t>prijem</w:t>
      </w:r>
      <w:r w:rsidRPr="00AA25CB">
        <w:rPr>
          <w:rFonts w:asciiTheme="majorHAnsi" w:hAnsiTheme="majorHAnsi"/>
          <w:color w:val="080A0A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u radni</w:t>
      </w:r>
      <w:r w:rsidRPr="00AA25CB">
        <w:rPr>
          <w:rFonts w:asciiTheme="majorHAnsi" w:hAnsiTheme="majorHAnsi"/>
          <w:color w:val="080A0A"/>
          <w:spacing w:val="-7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odnos u</w:t>
      </w:r>
      <w:r w:rsidRPr="00AA25CB">
        <w:rPr>
          <w:rFonts w:asciiTheme="majorHAnsi" w:hAnsiTheme="majorHAnsi"/>
          <w:color w:val="080A0A"/>
          <w:spacing w:val="-11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>osnovnim</w:t>
      </w:r>
      <w:r w:rsidRPr="00AA25CB">
        <w:rPr>
          <w:rFonts w:asciiTheme="majorHAnsi" w:hAnsiTheme="majorHAnsi"/>
          <w:color w:val="181F1F"/>
        </w:rPr>
        <w:t xml:space="preserve"> </w:t>
      </w:r>
      <w:r w:rsidRPr="00AA25CB">
        <w:rPr>
          <w:rFonts w:asciiTheme="majorHAnsi" w:hAnsiTheme="majorHAnsi"/>
          <w:color w:val="080A0A"/>
          <w:spacing w:val="-4"/>
        </w:rPr>
        <w:t>i</w:t>
      </w:r>
      <w:r w:rsidRPr="00AA25CB">
        <w:rPr>
          <w:rFonts w:asciiTheme="majorHAnsi" w:hAnsiTheme="majorHAnsi"/>
          <w:color w:val="080A0A"/>
          <w:spacing w:val="-9"/>
        </w:rPr>
        <w:t xml:space="preserve"> </w:t>
      </w:r>
      <w:r w:rsidRPr="00AA25CB">
        <w:rPr>
          <w:rFonts w:asciiTheme="majorHAnsi" w:hAnsiTheme="majorHAnsi"/>
          <w:color w:val="181F1F"/>
          <w:spacing w:val="-4"/>
        </w:rPr>
        <w:t xml:space="preserve">srednjim školama </w:t>
      </w:r>
      <w:r w:rsidRPr="00AA25CB">
        <w:rPr>
          <w:rFonts w:asciiTheme="majorHAnsi" w:hAnsiTheme="majorHAnsi"/>
          <w:color w:val="181F1F"/>
          <w:spacing w:val="-6"/>
        </w:rPr>
        <w:t>Unsko-sanskog kantona  („Službeni glasnik Unsko-sanskog kantona, broj: 29/21),</w:t>
      </w:r>
      <w:r w:rsidRPr="00AA25CB">
        <w:rPr>
          <w:rFonts w:asciiTheme="majorHAnsi" w:hAnsiTheme="majorHAnsi"/>
          <w:color w:val="181F1F"/>
          <w:spacing w:val="-9"/>
        </w:rPr>
        <w:t xml:space="preserve"> </w:t>
      </w:r>
      <w:r w:rsidR="00D065B0" w:rsidRPr="00FC609A">
        <w:t xml:space="preserve">Saglasnosti za raspisivanje konkursa Ministarstva obrazovanja, nauke, kulture i sporta USK-a broj: </w:t>
      </w:r>
      <w:r w:rsidR="00327D68" w:rsidRPr="0071175B">
        <w:rPr>
          <w:rFonts w:eastAsia="Calibri"/>
          <w:lang w:val="bs-Latn-BA" w:eastAsia="en-US"/>
        </w:rPr>
        <w:t xml:space="preserve">10-34-9765-2/26 od 16.09.2026.godine i Odluke Školskog odbora broj: </w:t>
      </w:r>
      <w:r w:rsidR="00327D68">
        <w:rPr>
          <w:rFonts w:eastAsia="Calibri"/>
          <w:lang w:val="bs-Latn-BA" w:eastAsia="en-US"/>
        </w:rPr>
        <w:t>603</w:t>
      </w:r>
      <w:r w:rsidR="00327D68" w:rsidRPr="0071175B">
        <w:rPr>
          <w:rFonts w:eastAsia="Calibri"/>
          <w:lang w:val="bs-Latn-BA" w:eastAsia="en-US"/>
        </w:rPr>
        <w:t>/26 od 25.09.2026.godine,  JU OŠ „Jezerski“ raspisuje:</w:t>
      </w:r>
    </w:p>
    <w:p w14:paraId="22865D38" w14:textId="77777777" w:rsidR="000267B3" w:rsidRPr="00FC609A" w:rsidRDefault="000267B3" w:rsidP="000267B3">
      <w:pPr>
        <w:keepNext/>
        <w:ind w:left="360"/>
        <w:jc w:val="center"/>
        <w:outlineLvl w:val="0"/>
        <w:rPr>
          <w:b/>
          <w:bCs/>
        </w:rPr>
      </w:pPr>
      <w:r w:rsidRPr="00FC609A">
        <w:rPr>
          <w:b/>
          <w:bCs/>
        </w:rPr>
        <w:t>K O N K U R S</w:t>
      </w:r>
    </w:p>
    <w:p w14:paraId="17B2F2E1" w14:textId="77777777" w:rsidR="000267B3" w:rsidRPr="00FC609A" w:rsidRDefault="000267B3" w:rsidP="000267B3">
      <w:pPr>
        <w:ind w:left="360"/>
        <w:jc w:val="center"/>
        <w:rPr>
          <w:rFonts w:eastAsia="Calibri"/>
          <w:b/>
          <w:bCs/>
          <w:lang w:eastAsia="en-US"/>
        </w:rPr>
      </w:pPr>
      <w:r w:rsidRPr="00FC609A">
        <w:rPr>
          <w:rFonts w:eastAsia="Calibri"/>
          <w:lang w:eastAsia="en-US"/>
        </w:rPr>
        <w:t>za prijem radnika u radni odnos</w:t>
      </w:r>
      <w:r w:rsidRPr="00FC609A">
        <w:rPr>
          <w:rFonts w:eastAsia="Calibri"/>
          <w:b/>
          <w:bCs/>
          <w:lang w:eastAsia="en-US"/>
        </w:rPr>
        <w:t xml:space="preserve"> </w:t>
      </w:r>
    </w:p>
    <w:p w14:paraId="471C6ACB" w14:textId="77777777" w:rsidR="000267B3" w:rsidRPr="00FC609A" w:rsidRDefault="000267B3" w:rsidP="000267B3">
      <w:pPr>
        <w:ind w:left="360"/>
        <w:jc w:val="center"/>
        <w:rPr>
          <w:rFonts w:eastAsia="Calibri"/>
          <w:lang w:eastAsia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48"/>
        <w:gridCol w:w="2987"/>
        <w:gridCol w:w="1083"/>
        <w:gridCol w:w="4144"/>
      </w:tblGrid>
      <w:tr w:rsidR="000267B3" w:rsidRPr="00FC609A" w14:paraId="1CF11D93" w14:textId="77777777" w:rsidTr="003405ED">
        <w:trPr>
          <w:jc w:val="center"/>
        </w:trPr>
        <w:tc>
          <w:tcPr>
            <w:tcW w:w="848" w:type="dxa"/>
          </w:tcPr>
          <w:p w14:paraId="2839CB69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Redni broj</w:t>
            </w:r>
          </w:p>
        </w:tc>
        <w:tc>
          <w:tcPr>
            <w:tcW w:w="2987" w:type="dxa"/>
          </w:tcPr>
          <w:p w14:paraId="4C3D3091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627D1812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Radno mjesto</w:t>
            </w:r>
          </w:p>
        </w:tc>
        <w:tc>
          <w:tcPr>
            <w:tcW w:w="1083" w:type="dxa"/>
          </w:tcPr>
          <w:p w14:paraId="74114BDE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569881FA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Broj sati </w:t>
            </w:r>
          </w:p>
        </w:tc>
        <w:tc>
          <w:tcPr>
            <w:tcW w:w="4144" w:type="dxa"/>
          </w:tcPr>
          <w:p w14:paraId="33BF3740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14:paraId="49B76D83" w14:textId="77777777" w:rsidR="000267B3" w:rsidRPr="00FC609A" w:rsidRDefault="000267B3" w:rsidP="000267B3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Vrijeme angažiranja </w:t>
            </w:r>
          </w:p>
        </w:tc>
      </w:tr>
      <w:tr w:rsidR="00C06361" w:rsidRPr="00FC609A" w14:paraId="7698B741" w14:textId="77777777" w:rsidTr="003405ED">
        <w:trPr>
          <w:jc w:val="center"/>
        </w:trPr>
        <w:tc>
          <w:tcPr>
            <w:tcW w:w="848" w:type="dxa"/>
          </w:tcPr>
          <w:p w14:paraId="1476E7F0" w14:textId="77777777" w:rsidR="00C06361" w:rsidRPr="00FC609A" w:rsidRDefault="00C06361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87" w:type="dxa"/>
          </w:tcPr>
          <w:p w14:paraId="30ACAD0B" w14:textId="07FFDD19" w:rsidR="00C06361" w:rsidRPr="00C06361" w:rsidRDefault="00C06361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36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Nastavnik muzičke kulture</w:t>
            </w:r>
          </w:p>
        </w:tc>
        <w:tc>
          <w:tcPr>
            <w:tcW w:w="1083" w:type="dxa"/>
          </w:tcPr>
          <w:p w14:paraId="6B774414" w14:textId="3D435766" w:rsidR="00C06361" w:rsidRPr="00C06361" w:rsidRDefault="00C06361" w:rsidP="000267B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36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 sati</w:t>
            </w:r>
          </w:p>
        </w:tc>
        <w:tc>
          <w:tcPr>
            <w:tcW w:w="4144" w:type="dxa"/>
          </w:tcPr>
          <w:p w14:paraId="597B9F3C" w14:textId="44EE98E1" w:rsidR="00C06361" w:rsidRPr="00C06361" w:rsidRDefault="00C06361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636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na neodređeno radno vrijeme</w:t>
            </w:r>
          </w:p>
        </w:tc>
      </w:tr>
      <w:tr w:rsidR="000267B3" w:rsidRPr="00FC609A" w14:paraId="044FDEF4" w14:textId="77777777" w:rsidTr="003405ED">
        <w:trPr>
          <w:jc w:val="center"/>
        </w:trPr>
        <w:tc>
          <w:tcPr>
            <w:tcW w:w="848" w:type="dxa"/>
          </w:tcPr>
          <w:p w14:paraId="097CD16F" w14:textId="77777777" w:rsidR="000267B3" w:rsidRPr="00FC609A" w:rsidRDefault="000267B3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87" w:type="dxa"/>
          </w:tcPr>
          <w:p w14:paraId="147B3BE9" w14:textId="7105BF59" w:rsidR="000267B3" w:rsidRPr="00FC609A" w:rsidRDefault="00BA46E6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17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Radnik na održavanju higijene</w:t>
            </w:r>
          </w:p>
        </w:tc>
        <w:tc>
          <w:tcPr>
            <w:tcW w:w="1083" w:type="dxa"/>
          </w:tcPr>
          <w:p w14:paraId="56B6100B" w14:textId="47425288" w:rsidR="000267B3" w:rsidRPr="00FC609A" w:rsidRDefault="0038464B" w:rsidP="000267B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C609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izvršilac</w:t>
            </w:r>
          </w:p>
        </w:tc>
        <w:tc>
          <w:tcPr>
            <w:tcW w:w="4144" w:type="dxa"/>
          </w:tcPr>
          <w:p w14:paraId="21924AE4" w14:textId="6CF4635E" w:rsidR="000267B3" w:rsidRPr="00FC609A" w:rsidRDefault="00BA46E6" w:rsidP="000267B3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C7B4F">
              <w:rPr>
                <w:rFonts w:asciiTheme="majorHAnsi" w:eastAsia="Calibri" w:hAnsiTheme="majorHAnsi"/>
                <w:sz w:val="24"/>
                <w:szCs w:val="24"/>
                <w:lang w:eastAsia="en-US"/>
              </w:rPr>
              <w:t>na neodređeno radno vrijeme</w:t>
            </w:r>
          </w:p>
        </w:tc>
      </w:tr>
      <w:tr w:rsidR="00F30187" w:rsidRPr="00FC609A" w14:paraId="7E0F7618" w14:textId="77777777" w:rsidTr="003405ED">
        <w:trPr>
          <w:jc w:val="center"/>
        </w:trPr>
        <w:tc>
          <w:tcPr>
            <w:tcW w:w="848" w:type="dxa"/>
          </w:tcPr>
          <w:p w14:paraId="6427E0D1" w14:textId="77777777" w:rsidR="00F30187" w:rsidRPr="00FC609A" w:rsidRDefault="00F30187">
            <w:pPr>
              <w:numPr>
                <w:ilvl w:val="0"/>
                <w:numId w:val="1"/>
              </w:numPr>
              <w:spacing w:after="200" w:line="276" w:lineRule="auto"/>
              <w:ind w:left="0" w:firstLine="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87" w:type="dxa"/>
          </w:tcPr>
          <w:p w14:paraId="68E8A34A" w14:textId="6AA21719" w:rsidR="00F30187" w:rsidRPr="00FC609A" w:rsidRDefault="00F30187" w:rsidP="000267B3">
            <w:r w:rsidRPr="006C7B4F">
              <w:rPr>
                <w:rFonts w:asciiTheme="majorHAnsi" w:eastAsia="Calibri" w:hAnsiTheme="majorHAnsi"/>
                <w:sz w:val="24"/>
                <w:szCs w:val="24"/>
                <w:lang w:eastAsia="en-US"/>
              </w:rPr>
              <w:t>Psiholog, psiholog-pedagog</w:t>
            </w:r>
          </w:p>
        </w:tc>
        <w:tc>
          <w:tcPr>
            <w:tcW w:w="1083" w:type="dxa"/>
          </w:tcPr>
          <w:p w14:paraId="3FCD4744" w14:textId="1A945E05" w:rsidR="00F30187" w:rsidRPr="00FC609A" w:rsidRDefault="00F30187" w:rsidP="000267B3">
            <w:pPr>
              <w:jc w:val="center"/>
              <w:rPr>
                <w:rFonts w:eastAsia="Calibri"/>
                <w:lang w:eastAsia="en-US"/>
              </w:rPr>
            </w:pPr>
            <w:r w:rsidRPr="006C7B4F">
              <w:rPr>
                <w:rFonts w:asciiTheme="majorHAnsi" w:eastAsia="Calibri" w:hAnsiTheme="majorHAnsi"/>
                <w:sz w:val="24"/>
                <w:szCs w:val="24"/>
                <w:lang w:eastAsia="en-US"/>
              </w:rPr>
              <w:t>50% norme</w:t>
            </w:r>
          </w:p>
        </w:tc>
        <w:tc>
          <w:tcPr>
            <w:tcW w:w="4144" w:type="dxa"/>
          </w:tcPr>
          <w:p w14:paraId="4133DF6F" w14:textId="0EDC0314" w:rsidR="00F30187" w:rsidRPr="00FC609A" w:rsidRDefault="00F30187" w:rsidP="000267B3">
            <w:pPr>
              <w:rPr>
                <w:rFonts w:eastAsia="Calibri"/>
                <w:lang w:eastAsia="en-US"/>
              </w:rPr>
            </w:pPr>
            <w:r w:rsidRPr="006C7B4F">
              <w:rPr>
                <w:rFonts w:asciiTheme="majorHAnsi" w:eastAsia="Calibri" w:hAnsiTheme="majorHAnsi"/>
                <w:sz w:val="24"/>
                <w:szCs w:val="24"/>
                <w:lang w:eastAsia="en-US"/>
              </w:rPr>
              <w:t>na neodređeno radno vrijeme</w:t>
            </w:r>
          </w:p>
        </w:tc>
      </w:tr>
    </w:tbl>
    <w:p w14:paraId="24E09126" w14:textId="77777777" w:rsidR="0076459C" w:rsidRPr="00FC609A" w:rsidRDefault="0076459C" w:rsidP="00EE293F"/>
    <w:p w14:paraId="0D3E1AFE" w14:textId="77777777" w:rsidR="007D6BF3" w:rsidRPr="00FC609A" w:rsidRDefault="0076459C" w:rsidP="007D6BF3">
      <w:pPr>
        <w:rPr>
          <w:b/>
          <w:bCs/>
        </w:rPr>
      </w:pPr>
      <w:r w:rsidRPr="00FC609A">
        <w:rPr>
          <w:b/>
          <w:bCs/>
        </w:rPr>
        <w:t xml:space="preserve">OPIS POSLOVA: </w:t>
      </w:r>
    </w:p>
    <w:p w14:paraId="61F8368A" w14:textId="548A41BA" w:rsidR="00E40FF5" w:rsidRPr="00FC609A" w:rsidRDefault="0076459C" w:rsidP="000F168C">
      <w:pPr>
        <w:jc w:val="both"/>
      </w:pPr>
      <w:r w:rsidRPr="00FC609A">
        <w:rPr>
          <w:rStyle w:val="Strong"/>
        </w:rPr>
        <w:t>Opis poslova za pozicije broj 1:</w:t>
      </w:r>
      <w:r w:rsidRPr="00FC609A">
        <w:t xml:space="preserve"> Nastavnici organizuju i izvode nastavu prema nastavnom planu i programu, izrađuju prilagođeni plan i program za djecu s teškoćama u razvoju, pripremaju i ocjenjuju školske pismene zadatke i pismene ispite, organizuju i održavaju konsultacije učenika u izradi domaćih zadataka, održavaju popravne ispite, potiču i pomažu vanastavne aktivnosti učenika, organizuju i provode takmičenja učenika prema planu i programu škole, pripremaju izvještaj o radu odjeljenja u kojem je razredni star</w:t>
      </w:r>
      <w:r w:rsidR="00BC6CC2" w:rsidRPr="00FC609A">
        <w:t>j</w:t>
      </w:r>
      <w:r w:rsidRPr="00FC609A">
        <w:t>ešina i vode razrednu administraciju, rade na svom stručnom i pedagoško-metodskom usavršavanju, učestvuju u radu stručnih i drugih organa škole, surađuju sa roditeljima učenika, obavljaju i druge poslove određene Zakonom, Pedagoškim standardima, Pravilima i drugim općim aktima škole po nalogu direktora.</w:t>
      </w:r>
    </w:p>
    <w:p w14:paraId="1CE7EF41" w14:textId="77777777" w:rsidR="00BA46E6" w:rsidRPr="0071175B" w:rsidRDefault="00BA46E6" w:rsidP="00BA46E6">
      <w:pPr>
        <w:rPr>
          <w:b/>
          <w:bCs/>
        </w:rPr>
      </w:pPr>
      <w:r w:rsidRPr="0071175B">
        <w:rPr>
          <w:b/>
          <w:bCs/>
        </w:rPr>
        <w:t xml:space="preserve">Opis poslova za poziciju broj 2: </w:t>
      </w:r>
    </w:p>
    <w:p w14:paraId="55485974" w14:textId="256A1888" w:rsidR="00F30187" w:rsidRPr="00327D68" w:rsidRDefault="00BA46E6" w:rsidP="00327D68">
      <w:pPr>
        <w:jc w:val="both"/>
      </w:pPr>
      <w:r w:rsidRPr="0071175B">
        <w:t>Redovno održava higijenu i brine o optimalanim higijenskim uvjetima za rad u svim prostorima škole koji se koriste i održavaju; vrši dezinfekciju i higijenski zadovoljavajuće održavanje prostora i opreme; redovno čisti i održava školsko dvorište; brine o čuvanju inventara i opreme u prostorima u kojima održava higijenu; evidentira i obavezno obavještava neposredne rukovodioce o eventualnim štetama počinjenim u prostorima u kojima održava higijenu; odgovara za počinjenu štetu u radnom vremenu u prostorima u kojima održava higijenu, a o čemu je obavijestio neposrednog rukovodioca; njeguje cvijeće i drugo hortikulturno uređenje u prostorima u kojima održava higijenu; u saradnji sa domarom u periodima raspusta za učenike obavlja određene poslove na generalnom detaljnom održavanju i čišćenju prostora u kojima održava higijenu; prema potrebi obavlja poslove dostave i donošenja pošte, kako interne u krugu škole (odluke, rješenja i slično), tako i eksterne van škole (dopisi, pošta za školu i slično); sarađuje s nastavnicima, stručnim saradnicima i ostalim radnicima škole; obavlja i druge poslove utvrđene propisima, općim aktima škole i prema nalogu direktora ili neposrednog rukovodioca, u skladu sa kompetencijama.</w:t>
      </w:r>
    </w:p>
    <w:p w14:paraId="539CACED" w14:textId="1F68BA9B" w:rsidR="00F30187" w:rsidRPr="00F30187" w:rsidRDefault="00F30187" w:rsidP="00F30187">
      <w:pPr>
        <w:rPr>
          <w:rFonts w:asciiTheme="majorHAnsi" w:hAnsiTheme="majorHAnsi"/>
          <w:b/>
          <w:bCs/>
          <w:lang w:val="bs-Latn-BA" w:eastAsia="bs-Latn-BA"/>
        </w:rPr>
      </w:pPr>
      <w:r w:rsidRPr="00F30187">
        <w:rPr>
          <w:rFonts w:asciiTheme="majorHAnsi" w:hAnsiTheme="majorHAnsi"/>
          <w:b/>
          <w:bCs/>
          <w:lang w:val="bs-Latn-BA" w:eastAsia="bs-Latn-BA"/>
        </w:rPr>
        <w:t xml:space="preserve">Opis poslova za radno mjesto pod rednim brojem </w:t>
      </w:r>
      <w:r w:rsidR="00BA46E6">
        <w:rPr>
          <w:rFonts w:asciiTheme="majorHAnsi" w:hAnsiTheme="majorHAnsi"/>
          <w:b/>
          <w:bCs/>
          <w:lang w:val="bs-Latn-BA" w:eastAsia="bs-Latn-BA"/>
        </w:rPr>
        <w:t>3</w:t>
      </w:r>
      <w:r w:rsidRPr="00F30187">
        <w:rPr>
          <w:rFonts w:asciiTheme="majorHAnsi" w:hAnsiTheme="majorHAnsi"/>
          <w:b/>
          <w:bCs/>
          <w:lang w:val="bs-Latn-BA" w:eastAsia="bs-Latn-BA"/>
        </w:rPr>
        <w:t xml:space="preserve">: </w:t>
      </w:r>
    </w:p>
    <w:p w14:paraId="27F10ACC" w14:textId="14CC84BD" w:rsidR="00E40FF5" w:rsidRPr="00F30187" w:rsidRDefault="00F30187" w:rsidP="00F30187">
      <w:pPr>
        <w:jc w:val="both"/>
        <w:rPr>
          <w:rFonts w:asciiTheme="majorHAnsi" w:hAnsiTheme="majorHAnsi"/>
          <w:color w:val="000000"/>
        </w:rPr>
      </w:pPr>
      <w:r w:rsidRPr="006C7B4F">
        <w:rPr>
          <w:rStyle w:val="fontstyle01"/>
          <w:rFonts w:asciiTheme="majorHAnsi" w:hAnsiTheme="majorHAnsi"/>
        </w:rPr>
        <w:t>Psiholog u odgojno-obrazovnoj ustanovi je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stručni saradnik, član nastavnog osoblja koji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primjenjuje stečena znanja i vještina iz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fundamentalnih i primijenjenih oblasti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 xml:space="preserve">psihologije, a </w:t>
      </w:r>
      <w:r w:rsidRPr="006C7B4F">
        <w:rPr>
          <w:rStyle w:val="fontstyle01"/>
          <w:rFonts w:asciiTheme="majorHAnsi" w:hAnsiTheme="majorHAnsi"/>
        </w:rPr>
        <w:lastRenderedPageBreak/>
        <w:t>primarno iz školske, razvojne 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socijalne psihologije. Psiholog ustanove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primjenom teorijskih i praktičnih saznanja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psihologije kao nauke doprinosi ostvarenju 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unapređenju odgojno-obrazovnog rada u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ustanovi u skladu sa ciljevima i principima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odgoja i obrazovanja i standardima postignuća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učenika i djece definisanih Zakonom o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osnovnom odgoju i obrazovanju. Težište rada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psihologa usmjereno je ka prepoznavanju,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razumijevanju i objašnjenju djetetovih /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učenikovih potreba i ponašanja u neposrednom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radu (s učenicima, nastavnicima i roditeljima)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te pružanju različitih vidova psihološke podrške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 optimizaciji djetetovih / učenikovih stanja 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ponašanja.</w:t>
      </w:r>
    </w:p>
    <w:p w14:paraId="3C3214F8" w14:textId="77777777" w:rsidR="00E40FF5" w:rsidRPr="00FC609A" w:rsidRDefault="00E40FF5" w:rsidP="000F168C">
      <w:pPr>
        <w:pStyle w:val="NormalWeb"/>
        <w:spacing w:before="0" w:beforeAutospacing="0" w:after="0" w:afterAutospacing="0"/>
        <w:jc w:val="both"/>
      </w:pPr>
    </w:p>
    <w:p w14:paraId="486EBCCB" w14:textId="77777777" w:rsidR="00F95E5B" w:rsidRPr="00FC609A" w:rsidRDefault="00F95E5B" w:rsidP="00F95E5B">
      <w:pPr>
        <w:pStyle w:val="NormalWeb"/>
        <w:spacing w:before="0" w:beforeAutospacing="0" w:after="0" w:afterAutospacing="0"/>
      </w:pPr>
      <w:r w:rsidRPr="00FC609A">
        <w:rPr>
          <w:rStyle w:val="Strong"/>
        </w:rPr>
        <w:t>OPĆI UVJETI ZA IZBOR NA UPRAŽNJENA RADNA MJESTA:</w:t>
      </w:r>
    </w:p>
    <w:p w14:paraId="5B4D9A93" w14:textId="2E67FAEF" w:rsidR="00F95E5B" w:rsidRPr="00FC609A" w:rsidRDefault="00F95E5B" w:rsidP="00F95E5B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  <w:r w:rsidRPr="00FC609A">
        <w:t>a) da je državljanin BiH;</w:t>
      </w:r>
      <w:r w:rsidRPr="00FC609A">
        <w:br/>
        <w:t>b) da je stariji od 18 godina;</w:t>
      </w:r>
      <w:r w:rsidRPr="00FC609A">
        <w:br/>
        <w:t>c) da ima odgovarajuću diplomu, odnosno stepen stručne spreme utvrđen Nastavnim planom i programom za osnovne škole ili Pedagoškim standardima i normativima za osnovno obrazovanje;</w:t>
      </w:r>
      <w:r w:rsidRPr="00FC609A">
        <w:br/>
        <w:t>d) da je zdravstveno sposoban za obavljanje poslova određenih za to radno mjesto;</w:t>
      </w:r>
      <w:r w:rsidRPr="00FC609A">
        <w:br/>
        <w:t>e) da nije obuhvaćen odredbom člana IX.1. Ustava BiH;</w:t>
      </w:r>
      <w:r w:rsidRPr="00FC609A">
        <w:br/>
        <w:t>f) da nije osuđen za krivično djelo koje ga, s obzirom na prirodu krivičnog djela, čini nesigurnim ili na drugi način nepodobnim za rad s djecom;</w:t>
      </w:r>
      <w:r w:rsidRPr="00FC609A">
        <w:br/>
        <w:t>g) da se protiv njega ne vodi krivični postupak;</w:t>
      </w:r>
      <w:r w:rsidRPr="00FC609A">
        <w:br/>
        <w:t>Lica koja su rođena poslije 1980. godine nisu dužna podnositi dokaze o ispunjavanju uvjeta iz tačke e)</w:t>
      </w:r>
      <w:r w:rsidR="00AB05F6" w:rsidRPr="00FC609A">
        <w:t>.</w:t>
      </w:r>
    </w:p>
    <w:p w14:paraId="332F671F" w14:textId="7C2AF325" w:rsidR="00434D20" w:rsidRPr="00FC609A" w:rsidRDefault="00434D20" w:rsidP="00E40FF5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43A2E40D" w14:textId="77777777" w:rsidR="007D6BF3" w:rsidRPr="00FC609A" w:rsidRDefault="00B80F74" w:rsidP="007D6BF3">
      <w:pPr>
        <w:pStyle w:val="NormalWeb"/>
        <w:spacing w:before="0" w:beforeAutospacing="0" w:after="0" w:afterAutospacing="0" w:line="276" w:lineRule="auto"/>
      </w:pPr>
      <w:r w:rsidRPr="00FC609A">
        <w:rPr>
          <w:rStyle w:val="Strong"/>
        </w:rPr>
        <w:t>POSEBNI UVJETI:</w:t>
      </w:r>
    </w:p>
    <w:p w14:paraId="46C3C756" w14:textId="5106DB3D" w:rsidR="00434D20" w:rsidRPr="00FC609A" w:rsidRDefault="00B80F74" w:rsidP="007D6BF3">
      <w:pPr>
        <w:pStyle w:val="NormalWeb"/>
        <w:spacing w:before="0" w:beforeAutospacing="0" w:after="0" w:afterAutospacing="0" w:line="276" w:lineRule="auto"/>
        <w:jc w:val="both"/>
      </w:pPr>
      <w:r w:rsidRPr="00FC609A">
        <w:rPr>
          <w:b/>
          <w:bCs/>
        </w:rPr>
        <w:t>Za pozicije broj od 1.</w:t>
      </w:r>
      <w:r w:rsidRPr="00FC609A">
        <w:t>: Završena viša (VI) ili visoka školska sprema (VII) nastavničkog smjera (prema poziciji na koju se konkuriše), odnosno I, II i III ciklus bolonjskog visokoobrazovnog procesa na nastavničkom fakultetu ili drugih fakulteta koji u skladu sa studijskim programom u svom Nastavnom planu i programu izučavaju nastavničke sadržaje.</w:t>
      </w:r>
    </w:p>
    <w:p w14:paraId="2970BC66" w14:textId="59616F8D" w:rsidR="00F30187" w:rsidRPr="00BA46E6" w:rsidRDefault="00BA46E6" w:rsidP="00BA46E6">
      <w:pPr>
        <w:spacing w:after="200" w:line="276" w:lineRule="auto"/>
        <w:rPr>
          <w:rFonts w:eastAsia="Calibri"/>
          <w:lang w:eastAsia="en-US"/>
        </w:rPr>
      </w:pPr>
      <w:r>
        <w:rPr>
          <w:rStyle w:val="Strong"/>
        </w:rPr>
        <w:t>Z</w:t>
      </w:r>
      <w:r w:rsidR="001A2AE3" w:rsidRPr="00FC609A">
        <w:rPr>
          <w:rStyle w:val="Strong"/>
        </w:rPr>
        <w:t xml:space="preserve">a poziciju broj </w:t>
      </w:r>
      <w:r>
        <w:rPr>
          <w:rStyle w:val="Strong"/>
        </w:rPr>
        <w:t>2</w:t>
      </w:r>
      <w:r w:rsidR="001A2AE3" w:rsidRPr="00FC609A">
        <w:rPr>
          <w:rStyle w:val="Strong"/>
        </w:rPr>
        <w:t>:</w:t>
      </w:r>
      <w:r w:rsidR="001A2AE3" w:rsidRPr="00FC609A">
        <w:t xml:space="preserve"> </w:t>
      </w:r>
      <w:r w:rsidRPr="0071175B">
        <w:rPr>
          <w:rFonts w:eastAsia="Calibri"/>
          <w:lang w:eastAsia="en-US"/>
        </w:rPr>
        <w:t>završena osnovna ili srednja škola.</w:t>
      </w:r>
    </w:p>
    <w:p w14:paraId="247EF585" w14:textId="005A104A" w:rsidR="00F30187" w:rsidRPr="00327D68" w:rsidRDefault="00F30187" w:rsidP="00327D68">
      <w:pPr>
        <w:pStyle w:val="NormalWeb"/>
        <w:spacing w:before="0" w:beforeAutospacing="0" w:after="0" w:afterAutospacing="0"/>
        <w:jc w:val="both"/>
        <w:rPr>
          <w:rFonts w:asciiTheme="majorHAnsi" w:hAnsiTheme="majorHAnsi"/>
          <w:b/>
          <w:bCs/>
        </w:rPr>
      </w:pPr>
      <w:r w:rsidRPr="00F30187">
        <w:rPr>
          <w:rStyle w:val="Strong"/>
          <w:rFonts w:asciiTheme="majorHAnsi" w:hAnsiTheme="majorHAnsi"/>
        </w:rPr>
        <w:t xml:space="preserve">Za poziciju broj </w:t>
      </w:r>
      <w:r w:rsidR="00BA46E6">
        <w:rPr>
          <w:rStyle w:val="Strong"/>
          <w:rFonts w:asciiTheme="majorHAnsi" w:hAnsiTheme="majorHAnsi"/>
        </w:rPr>
        <w:t>3</w:t>
      </w:r>
      <w:r w:rsidRPr="00F30187">
        <w:rPr>
          <w:rStyle w:val="Strong"/>
          <w:rFonts w:asciiTheme="majorHAnsi" w:hAnsiTheme="majorHAnsi"/>
        </w:rPr>
        <w:t xml:space="preserve">:  </w:t>
      </w:r>
      <w:r w:rsidRPr="006C7B4F">
        <w:rPr>
          <w:rStyle w:val="fontstyle01"/>
          <w:rFonts w:asciiTheme="majorHAnsi" w:hAnsiTheme="majorHAnsi"/>
        </w:rPr>
        <w:t>VII stepen stručne spreme -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zvanje diplomirani psiholog,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diplomirani pedagog-psiholog ili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ekvivalent;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I ili II ciklus studija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psihologije (300 ECTS) - zvanje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magistar/master psihologije;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I ciklus studija u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inozemstvu na akreditovanoj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visokoškolskoj ustanovi (koja se nalazi u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zvaničnoj evidenciji ENIC/NARIC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mreže) za koji je proveden postupak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priznavanja inostranih visokoškolskih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kvalifikacija od strane javnih univerziteta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u Bosni i Hercegovini za sticanje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odgovarajuće visokoškolske kvalifikacije</w:t>
      </w:r>
      <w:r w:rsidRPr="006C7B4F">
        <w:rPr>
          <w:rFonts w:asciiTheme="majorHAnsi" w:hAnsiTheme="majorHAnsi"/>
          <w:color w:val="000000"/>
        </w:rPr>
        <w:t xml:space="preserve"> </w:t>
      </w:r>
      <w:r w:rsidRPr="006C7B4F">
        <w:rPr>
          <w:rStyle w:val="fontstyle01"/>
          <w:rFonts w:asciiTheme="majorHAnsi" w:hAnsiTheme="majorHAnsi"/>
        </w:rPr>
        <w:t>prvog ciklusa visokog obrazovanja.</w:t>
      </w:r>
    </w:p>
    <w:p w14:paraId="085535BB" w14:textId="697315C8" w:rsidR="00733C45" w:rsidRPr="00FC609A" w:rsidRDefault="00733C45" w:rsidP="007D6BF3">
      <w:pPr>
        <w:pStyle w:val="NormalWeb"/>
        <w:spacing w:before="0" w:beforeAutospacing="0" w:after="0" w:afterAutospacing="0"/>
        <w:jc w:val="both"/>
        <w:rPr>
          <w:lang w:val="hr-HR"/>
        </w:rPr>
      </w:pPr>
    </w:p>
    <w:p w14:paraId="5DAEB446" w14:textId="77777777" w:rsidR="00FC609A" w:rsidRPr="00FC609A" w:rsidRDefault="00FC609A" w:rsidP="00FC609A">
      <w:pPr>
        <w:widowControl w:val="0"/>
        <w:autoSpaceDE w:val="0"/>
        <w:autoSpaceDN w:val="0"/>
        <w:rPr>
          <w:b/>
          <w:color w:val="0A0C0C"/>
          <w:spacing w:val="-6"/>
          <w:lang w:eastAsia="en-US"/>
        </w:rPr>
      </w:pPr>
      <w:r w:rsidRPr="00FC609A">
        <w:rPr>
          <w:b/>
          <w:color w:val="0A0C0C"/>
          <w:spacing w:val="-6"/>
          <w:lang w:eastAsia="en-US"/>
        </w:rPr>
        <w:t>UZ PRIJAVU KANDIDATI  SU DUŽNI PRILOZITI  DOKAZE  O ISPUNJAVANJU  PROPISANIH UVJETA:</w:t>
      </w:r>
    </w:p>
    <w:p w14:paraId="1246C696" w14:textId="77777777" w:rsidR="00FC609A" w:rsidRPr="00FC609A" w:rsidRDefault="00FC609A" w:rsidP="00FC609A">
      <w:pPr>
        <w:widowControl w:val="0"/>
        <w:autoSpaceDE w:val="0"/>
        <w:autoSpaceDN w:val="0"/>
        <w:spacing w:before="77"/>
        <w:rPr>
          <w:b/>
          <w:lang w:eastAsia="en-US"/>
        </w:rPr>
      </w:pPr>
    </w:p>
    <w:p w14:paraId="403D2436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svojeručno</w:t>
      </w:r>
      <w:r w:rsidRPr="00FC609A">
        <w:rPr>
          <w:color w:val="0A0C0C"/>
          <w:spacing w:val="-10"/>
          <w:lang w:eastAsia="en-US"/>
        </w:rPr>
        <w:t xml:space="preserve"> </w:t>
      </w:r>
      <w:r w:rsidRPr="00FC609A">
        <w:rPr>
          <w:color w:val="0A0C0C"/>
          <w:lang w:eastAsia="en-US"/>
        </w:rPr>
        <w:t>potpisana pisana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prijava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na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konkurs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sa</w:t>
      </w:r>
      <w:r w:rsidRPr="00FC609A">
        <w:rPr>
          <w:color w:val="0A0C0C"/>
          <w:spacing w:val="-11"/>
          <w:lang w:eastAsia="en-US"/>
        </w:rPr>
        <w:t xml:space="preserve"> </w:t>
      </w:r>
      <w:r w:rsidRPr="00FC609A">
        <w:rPr>
          <w:color w:val="0A0C0C"/>
          <w:lang w:eastAsia="en-US"/>
        </w:rPr>
        <w:t>kratkom biografijom,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kontakt podacima kandidata,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tačnom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naznakom na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koju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poziciju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konkuriše</w:t>
      </w:r>
      <w:r w:rsidRPr="00FC609A">
        <w:rPr>
          <w:color w:val="0A0C0C"/>
          <w:spacing w:val="-2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tačno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navedenom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dokumentacijom koja se prilaže uz prijavu na konkurs,</w:t>
      </w:r>
    </w:p>
    <w:p w14:paraId="04A2FC8B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diploma/svjedodžba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o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stečenoj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stručnoj</w:t>
      </w:r>
      <w:r w:rsidRPr="00FC609A">
        <w:rPr>
          <w:color w:val="0A0C0C"/>
          <w:spacing w:val="-6"/>
          <w:lang w:eastAsia="en-US"/>
        </w:rPr>
        <w:t xml:space="preserve"> </w:t>
      </w:r>
      <w:r w:rsidRPr="00FC609A">
        <w:rPr>
          <w:color w:val="0A0C0C"/>
          <w:lang w:eastAsia="en-US"/>
        </w:rPr>
        <w:t>spremi</w:t>
      </w:r>
      <w:r w:rsidRPr="00FC609A">
        <w:rPr>
          <w:color w:val="0A0C0C"/>
          <w:spacing w:val="-1"/>
          <w:lang w:eastAsia="en-US"/>
        </w:rPr>
        <w:t xml:space="preserve"> </w:t>
      </w:r>
      <w:r w:rsidRPr="00FC609A">
        <w:rPr>
          <w:color w:val="0A0C0C"/>
          <w:lang w:eastAsia="en-US"/>
        </w:rPr>
        <w:t>ili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akademskom</w:t>
      </w:r>
      <w:r w:rsidRPr="00FC609A">
        <w:rPr>
          <w:color w:val="0A0C0C"/>
          <w:spacing w:val="2"/>
          <w:lang w:eastAsia="en-US"/>
        </w:rPr>
        <w:t xml:space="preserve"> </w:t>
      </w:r>
      <w:r w:rsidRPr="00FC609A">
        <w:rPr>
          <w:color w:val="0A0C0C"/>
          <w:lang w:eastAsia="en-US"/>
        </w:rPr>
        <w:t>zvanju,</w:t>
      </w:r>
      <w:r w:rsidRPr="00FC609A">
        <w:rPr>
          <w:color w:val="0A0C0C"/>
          <w:spacing w:val="-11"/>
          <w:lang w:eastAsia="en-US"/>
        </w:rPr>
        <w:t xml:space="preserve"> </w:t>
      </w:r>
      <w:r w:rsidRPr="00FC609A">
        <w:rPr>
          <w:color w:val="0A0C0C"/>
          <w:lang w:eastAsia="en-US"/>
        </w:rPr>
        <w:t>ovjerena</w:t>
      </w:r>
      <w:r w:rsidRPr="00FC609A">
        <w:rPr>
          <w:color w:val="0A0C0C"/>
          <w:spacing w:val="-6"/>
          <w:lang w:eastAsia="en-US"/>
        </w:rPr>
        <w:t xml:space="preserve"> </w:t>
      </w:r>
      <w:r w:rsidRPr="00FC609A">
        <w:rPr>
          <w:color w:val="0A0C0C"/>
          <w:spacing w:val="-2"/>
          <w:lang w:eastAsia="en-US"/>
        </w:rPr>
        <w:t>kopija,</w:t>
      </w:r>
    </w:p>
    <w:p w14:paraId="7BBF1A90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izvod</w:t>
      </w:r>
      <w:r w:rsidRPr="00FC609A">
        <w:rPr>
          <w:color w:val="0A0C0C"/>
          <w:spacing w:val="7"/>
          <w:lang w:eastAsia="en-US"/>
        </w:rPr>
        <w:t xml:space="preserve"> </w:t>
      </w:r>
      <w:r w:rsidRPr="00FC609A">
        <w:rPr>
          <w:color w:val="0A0C0C"/>
          <w:lang w:eastAsia="en-US"/>
        </w:rPr>
        <w:t>iz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matične</w:t>
      </w:r>
      <w:r w:rsidRPr="00FC609A">
        <w:rPr>
          <w:color w:val="0A0C0C"/>
          <w:spacing w:val="8"/>
          <w:lang w:eastAsia="en-US"/>
        </w:rPr>
        <w:t xml:space="preserve"> </w:t>
      </w:r>
      <w:r w:rsidRPr="00FC609A">
        <w:rPr>
          <w:color w:val="0A0C0C"/>
          <w:lang w:eastAsia="en-US"/>
        </w:rPr>
        <w:t>knjige rođenih,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original ili</w:t>
      </w:r>
      <w:r w:rsidRPr="00FC609A">
        <w:rPr>
          <w:color w:val="0A0C0C"/>
          <w:spacing w:val="-13"/>
          <w:lang w:eastAsia="en-US"/>
        </w:rPr>
        <w:t xml:space="preserve"> </w:t>
      </w:r>
      <w:r w:rsidRPr="00FC609A">
        <w:rPr>
          <w:color w:val="0A0C0C"/>
          <w:lang w:eastAsia="en-US"/>
        </w:rPr>
        <w:t xml:space="preserve">ovjerena </w:t>
      </w:r>
      <w:r w:rsidRPr="00FC609A">
        <w:rPr>
          <w:color w:val="0A0C0C"/>
          <w:spacing w:val="-2"/>
          <w:lang w:eastAsia="en-US"/>
        </w:rPr>
        <w:t>kopija,</w:t>
      </w:r>
    </w:p>
    <w:p w14:paraId="6D6AFDBF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uvjerenje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o</w:t>
      </w:r>
      <w:r w:rsidRPr="00FC609A">
        <w:rPr>
          <w:color w:val="0A0C0C"/>
          <w:spacing w:val="-13"/>
          <w:lang w:eastAsia="en-US"/>
        </w:rPr>
        <w:t xml:space="preserve"> </w:t>
      </w:r>
      <w:r w:rsidRPr="00FC609A">
        <w:rPr>
          <w:color w:val="0A0C0C"/>
          <w:lang w:eastAsia="en-US"/>
        </w:rPr>
        <w:t>državljanstvu</w:t>
      </w:r>
      <w:r w:rsidRPr="00FC609A">
        <w:rPr>
          <w:color w:val="0A0C0C"/>
          <w:spacing w:val="11"/>
          <w:lang w:eastAsia="en-US"/>
        </w:rPr>
        <w:t xml:space="preserve"> </w:t>
      </w:r>
      <w:r w:rsidRPr="00FC609A">
        <w:rPr>
          <w:color w:val="0A0C0C"/>
          <w:lang w:eastAsia="en-US"/>
        </w:rPr>
        <w:t>(ne</w:t>
      </w:r>
      <w:r w:rsidRPr="00FC609A">
        <w:rPr>
          <w:color w:val="0A0C0C"/>
          <w:spacing w:val="-12"/>
          <w:lang w:eastAsia="en-US"/>
        </w:rPr>
        <w:t xml:space="preserve"> </w:t>
      </w:r>
      <w:r w:rsidRPr="00FC609A">
        <w:rPr>
          <w:color w:val="0A0C0C"/>
          <w:lang w:eastAsia="en-US"/>
        </w:rPr>
        <w:t>starije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od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6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mjeseci),</w:t>
      </w:r>
      <w:r w:rsidRPr="00FC609A">
        <w:rPr>
          <w:color w:val="0A0C0C"/>
          <w:spacing w:val="2"/>
          <w:lang w:eastAsia="en-US"/>
        </w:rPr>
        <w:t xml:space="preserve"> </w:t>
      </w:r>
      <w:r w:rsidRPr="00FC609A">
        <w:rPr>
          <w:color w:val="0A0C0C"/>
          <w:lang w:eastAsia="en-US"/>
        </w:rPr>
        <w:t>od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dana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objavljivanja</w:t>
      </w:r>
      <w:r w:rsidRPr="00FC609A">
        <w:rPr>
          <w:color w:val="0A0C0C"/>
          <w:spacing w:val="12"/>
          <w:lang w:eastAsia="en-US"/>
        </w:rPr>
        <w:t xml:space="preserve"> </w:t>
      </w:r>
      <w:r w:rsidRPr="00FC609A">
        <w:rPr>
          <w:color w:val="0A0C0C"/>
          <w:spacing w:val="-2"/>
          <w:lang w:eastAsia="en-US"/>
        </w:rPr>
        <w:t>konkursa,</w:t>
      </w:r>
    </w:p>
    <w:p w14:paraId="3C9576E8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ovjerena izjava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kod nadležnog organa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da</w:t>
      </w:r>
      <w:r w:rsidRPr="00FC609A">
        <w:rPr>
          <w:color w:val="0A0C0C"/>
          <w:spacing w:val="-7"/>
          <w:lang w:eastAsia="en-US"/>
        </w:rPr>
        <w:t xml:space="preserve"> </w:t>
      </w:r>
      <w:r w:rsidRPr="00FC609A">
        <w:rPr>
          <w:color w:val="0A0C0C"/>
          <w:lang w:eastAsia="en-US"/>
        </w:rPr>
        <w:t>nije</w:t>
      </w:r>
      <w:r w:rsidRPr="00FC609A">
        <w:rPr>
          <w:color w:val="0A0C0C"/>
          <w:spacing w:val="-9"/>
          <w:lang w:eastAsia="en-US"/>
        </w:rPr>
        <w:t xml:space="preserve"> </w:t>
      </w:r>
      <w:r w:rsidRPr="00FC609A">
        <w:rPr>
          <w:color w:val="0A0C0C"/>
          <w:lang w:eastAsia="en-US"/>
        </w:rPr>
        <w:t>otpušten iz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državne službe</w:t>
      </w:r>
      <w:r w:rsidRPr="00FC609A">
        <w:rPr>
          <w:color w:val="0A0C0C"/>
          <w:spacing w:val="-3"/>
          <w:lang w:eastAsia="en-US"/>
        </w:rPr>
        <w:t xml:space="preserve"> </w:t>
      </w:r>
      <w:r w:rsidRPr="00FC609A">
        <w:rPr>
          <w:color w:val="0A0C0C"/>
          <w:lang w:eastAsia="en-US"/>
        </w:rPr>
        <w:t>kao rezultat  disciplinske mjere na bilo kojem nivou vlasti u BiH,</w:t>
      </w:r>
    </w:p>
    <w:p w14:paraId="4CFF791F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 xml:space="preserve">druge dokaze o ispunjavanju uslova za to radno mjesto utvrđene Zakonom, Nastavnim planom i programom, Pedagoškim standardima i Pravilnikom o unutrašnjoj </w:t>
      </w:r>
      <w:r w:rsidRPr="00FC609A">
        <w:rPr>
          <w:color w:val="0A0C0C"/>
          <w:lang w:eastAsia="en-US"/>
        </w:rPr>
        <w:lastRenderedPageBreak/>
        <w:t>organizaciji i sistematizaciji radnih mjesta,</w:t>
      </w:r>
    </w:p>
    <w:p w14:paraId="7FD6881A" w14:textId="77777777" w:rsidR="00FC609A" w:rsidRPr="00FC609A" w:rsidRDefault="00FC609A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  <w:rPr>
          <w:lang w:eastAsia="en-US"/>
        </w:rPr>
      </w:pPr>
      <w:r w:rsidRPr="00FC609A">
        <w:rPr>
          <w:color w:val="0A0C0C"/>
          <w:lang w:eastAsia="en-US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FC609A">
        <w:rPr>
          <w:color w:val="0A0C0C"/>
          <w:spacing w:val="-10"/>
          <w:lang w:eastAsia="en-US"/>
        </w:rPr>
        <w:t xml:space="preserve"> </w:t>
      </w:r>
      <w:r w:rsidRPr="00FC609A">
        <w:rPr>
          <w:color w:val="0A0C0C"/>
          <w:lang w:eastAsia="en-US"/>
        </w:rPr>
        <w:t>ratnih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priznanja</w:t>
      </w:r>
      <w:r w:rsidRPr="00FC609A">
        <w:rPr>
          <w:color w:val="0A0C0C"/>
          <w:spacing w:val="-8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odlikovanja,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ratnog</w:t>
      </w:r>
      <w:r w:rsidRPr="00FC609A">
        <w:rPr>
          <w:color w:val="0A0C0C"/>
          <w:spacing w:val="-4"/>
          <w:lang w:eastAsia="en-US"/>
        </w:rPr>
        <w:t xml:space="preserve"> </w:t>
      </w:r>
      <w:r w:rsidRPr="00FC609A">
        <w:rPr>
          <w:color w:val="0A0C0C"/>
          <w:lang w:eastAsia="en-US"/>
        </w:rPr>
        <w:t>vojnog</w:t>
      </w:r>
      <w:r w:rsidRPr="00FC609A">
        <w:rPr>
          <w:color w:val="0A0C0C"/>
          <w:spacing w:val="-14"/>
          <w:lang w:eastAsia="en-US"/>
        </w:rPr>
        <w:t xml:space="preserve"> </w:t>
      </w:r>
      <w:r w:rsidRPr="00FC609A">
        <w:rPr>
          <w:color w:val="0A0C0C"/>
          <w:lang w:eastAsia="en-US"/>
        </w:rPr>
        <w:t>zarobljenika</w:t>
      </w:r>
      <w:r w:rsidRPr="00FC609A">
        <w:rPr>
          <w:color w:val="0A0C0C"/>
          <w:spacing w:val="-5"/>
          <w:lang w:eastAsia="en-US"/>
        </w:rPr>
        <w:t xml:space="preserve"> </w:t>
      </w:r>
      <w:r w:rsidRPr="00FC609A">
        <w:rPr>
          <w:color w:val="0A0C0C"/>
          <w:lang w:eastAsia="en-US"/>
        </w:rPr>
        <w:t>i</w:t>
      </w:r>
      <w:r w:rsidRPr="00FC609A">
        <w:rPr>
          <w:color w:val="0A0C0C"/>
          <w:spacing w:val="-15"/>
          <w:lang w:eastAsia="en-US"/>
        </w:rPr>
        <w:t xml:space="preserve"> </w:t>
      </w:r>
      <w:r w:rsidRPr="00FC609A">
        <w:rPr>
          <w:color w:val="0A0C0C"/>
          <w:lang w:eastAsia="en-US"/>
        </w:rPr>
        <w:t>demobilisanog</w:t>
      </w:r>
      <w:r w:rsidRPr="00FC609A">
        <w:rPr>
          <w:color w:val="0A0C0C"/>
          <w:spacing w:val="12"/>
          <w:lang w:eastAsia="en-US"/>
        </w:rPr>
        <w:t xml:space="preserve"> </w:t>
      </w:r>
      <w:r w:rsidRPr="00FC609A">
        <w:rPr>
          <w:color w:val="0A0C0C"/>
          <w:lang w:eastAsia="en-US"/>
        </w:rPr>
        <w:t>branioca, ratnog vojnog invalida, civilne žrtve rata i člana porodice civilnih žrtava rata.</w:t>
      </w:r>
    </w:p>
    <w:p w14:paraId="64305896" w14:textId="77777777" w:rsidR="00FC609A" w:rsidRPr="00FC609A" w:rsidRDefault="00FC609A" w:rsidP="00FC609A">
      <w:pPr>
        <w:pStyle w:val="NormalWeb"/>
        <w:jc w:val="both"/>
      </w:pPr>
      <w:r w:rsidRPr="00FC609A">
        <w:rPr>
          <w:b/>
          <w:bCs/>
        </w:rPr>
        <w:t>U  SLUČAJU  POTREBE PRIMJENE ČLANA</w:t>
      </w:r>
      <w:r w:rsidRPr="00FC609A">
        <w:t xml:space="preserve"> </w:t>
      </w:r>
      <w:r w:rsidRPr="00FC609A">
        <w:rPr>
          <w:b/>
          <w:bCs/>
        </w:rPr>
        <w:t>11.,</w:t>
      </w:r>
      <w:r w:rsidRPr="00FC609A">
        <w:t xml:space="preserve"> </w:t>
      </w:r>
      <w:r w:rsidRPr="00FC609A">
        <w:rPr>
          <w:b/>
          <w:bCs/>
        </w:rPr>
        <w:t>stav  (5) i  (6)</w:t>
      </w:r>
      <w:r w:rsidRPr="00FC609A">
        <w:t xml:space="preserve"> Pravilnika  za prijem u radni odnos u osnovnim i srednjim školama Unsko-sanskog kantona („Službeni glasnik USK-a, broj:29/21) kandidati su dužni dostaviti dodatnu dokumentaciju:</w:t>
      </w:r>
    </w:p>
    <w:p w14:paraId="2DC3582C" w14:textId="77777777" w:rsidR="00FC609A" w:rsidRPr="00FC609A" w:rsidRDefault="00FC609A">
      <w:pPr>
        <w:widowControl w:val="0"/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</w:pPr>
      <w:r w:rsidRPr="00FC609A">
        <w:rPr>
          <w:color w:val="0A0C0C"/>
          <w:lang w:eastAsia="en-US"/>
        </w:rPr>
        <w:t>Uvjerenje</w:t>
      </w:r>
      <w:r w:rsidRPr="00FC609A">
        <w:t xml:space="preserve"> o dužini radnog iskustva na poslovima radnog mjesta za koje konkuriše  (uvjerenje poslodavca kod kojeg  je kandidat radio ili radi, koje mora biti precizno i detaljno, odnosno u kojem treba da stoje podaci o tome na kojim poslovima je kandidat radio, naziv radnog mjesta i stručna sprema, vremenski period obavljanja poslova, te da li su to poslovi na puno ili nepuno radno vrijeme. Poslodavac je dužan nepuno radno vrijeme preračunati u puno radno vrijeme.</w:t>
      </w:r>
    </w:p>
    <w:p w14:paraId="3A1A561E" w14:textId="77777777" w:rsidR="00FC609A" w:rsidRPr="00FC609A" w:rsidRDefault="00FC609A">
      <w:pPr>
        <w:widowControl w:val="0"/>
        <w:numPr>
          <w:ilvl w:val="0"/>
          <w:numId w:val="5"/>
        </w:numPr>
        <w:tabs>
          <w:tab w:val="left" w:pos="709"/>
          <w:tab w:val="left" w:pos="1134"/>
        </w:tabs>
        <w:autoSpaceDE w:val="0"/>
        <w:autoSpaceDN w:val="0"/>
        <w:ind w:left="1134" w:right="352" w:hanging="567"/>
        <w:jc w:val="both"/>
      </w:pPr>
      <w:r w:rsidRPr="00FC609A">
        <w:rPr>
          <w:color w:val="0A0C0C"/>
          <w:lang w:eastAsia="en-US"/>
        </w:rPr>
        <w:t>Kandidati</w:t>
      </w:r>
      <w:r w:rsidRPr="00FC609A">
        <w:t xml:space="preserve"> koji su obuhvaćeni Zakonom o dopunskim pravima branioca  i članova njihovih porodica Unsko-sanskog kantona  dužni  su  dostaviti  rješenje nadležnog organa o pripadajućim pravima koje glase na njihovo ime. </w:t>
      </w:r>
    </w:p>
    <w:p w14:paraId="1F669757" w14:textId="77777777" w:rsidR="00FC609A" w:rsidRPr="00FC609A" w:rsidRDefault="00FC609A" w:rsidP="00FC609A">
      <w:pPr>
        <w:pStyle w:val="NormalWeb"/>
        <w:spacing w:before="0" w:beforeAutospacing="0" w:after="0" w:afterAutospacing="0"/>
        <w:jc w:val="both"/>
      </w:pPr>
    </w:p>
    <w:p w14:paraId="3DC8A14C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b/>
          <w:bCs/>
          <w:color w:val="0A0C0C"/>
          <w:lang w:eastAsia="en-US"/>
        </w:rPr>
      </w:pPr>
      <w:r w:rsidRPr="00FC609A">
        <w:rPr>
          <w:b/>
          <w:bCs/>
          <w:color w:val="0A0C0C"/>
          <w:lang w:eastAsia="en-US"/>
        </w:rPr>
        <w:t>Dokumentacija koja se podnosi uz prijavu mora biti u originalu ili u ovjerenoj kopiji i ne može biti starija od 6 mjeseci.</w:t>
      </w:r>
    </w:p>
    <w:p w14:paraId="54E0BF65" w14:textId="77777777" w:rsidR="00FC609A" w:rsidRPr="00FC609A" w:rsidRDefault="00FC609A" w:rsidP="00FC609A">
      <w:pPr>
        <w:widowControl w:val="0"/>
        <w:autoSpaceDE w:val="0"/>
        <w:autoSpaceDN w:val="0"/>
        <w:rPr>
          <w:b/>
          <w:lang w:eastAsia="en-US"/>
        </w:rPr>
      </w:pPr>
    </w:p>
    <w:p w14:paraId="4D1B56E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Izbor i prijem kandidata prijavljenih na konkurs izvršit će se na osnovu Pravilnika za prijem u radni odnos u osnovnim i srednjim školama Unsko-sanskog kantona („Službeni glasnik USK-a, broj: 29/21), u daljem  tekstu: ,,Pravilnik"</w:t>
      </w:r>
    </w:p>
    <w:p w14:paraId="2CE224F4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7AB0653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Komisija za izbor nastavnika i stručnih saradnika, Komisija za izbor sekretara i knjigovođe i Komisija za izbor pomoćno-tehničkog osoblja obavit će postupak  izbora  kandidata  koji  ispunjavaju  uvjete konkursa. O terminu postupka izbora  kandidati će biti obavješteni putem telefona, a  lista  kandidata se objavljuje i na oglasnoj table škole. Za kandidate koji se ne odazovu pozivu, u datom zakonskom roku prijave se neće razmatrati. Kandidati koji se nisu kvalifikovali u daljnju proceduru će biti obavješteni pismenim putem sa poukom o pravnom lijeku od strane škole.</w:t>
      </w:r>
    </w:p>
    <w:p w14:paraId="5C2851F0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11DC455F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Konkurs ostaje otvoren 8 (osam) dana od dana objavljivanja u dnevnim/sedmičnim novinama.“</w:t>
      </w:r>
    </w:p>
    <w:p w14:paraId="4A5E178A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16B9F4A8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Nepotpune, neuredne i neblagovremene prijave neće se uzimati u razmatranje.</w:t>
      </w:r>
    </w:p>
    <w:p w14:paraId="76EB9D9B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480A3593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Izabrani kandidati su dužni prije stupanja na posao dostaviti ljekarsko uvjerenje nadležne zdravstvene ustanove koje ne može biti starije od 6 mjeseci i uvjerenje o nekažnjavanju  koje izdaje Ministarstvo unutrašnjih poslova prema mjestu rođenja osobe.</w:t>
      </w:r>
    </w:p>
    <w:p w14:paraId="4AB62264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</w:p>
    <w:p w14:paraId="485235F0" w14:textId="77777777" w:rsidR="00FC609A" w:rsidRPr="00FC609A" w:rsidRDefault="00FC609A" w:rsidP="00FC609A">
      <w:pPr>
        <w:widowControl w:val="0"/>
        <w:tabs>
          <w:tab w:val="left" w:pos="1116"/>
          <w:tab w:val="left" w:pos="1122"/>
        </w:tabs>
        <w:autoSpaceDE w:val="0"/>
        <w:autoSpaceDN w:val="0"/>
        <w:ind w:right="682"/>
        <w:jc w:val="both"/>
        <w:rPr>
          <w:color w:val="0A0C0C"/>
          <w:lang w:eastAsia="en-US"/>
        </w:rPr>
      </w:pPr>
      <w:r w:rsidRPr="00FC609A">
        <w:rPr>
          <w:color w:val="0A0C0C"/>
          <w:lang w:eastAsia="en-US"/>
        </w:rPr>
        <w:t>Za dodatna obavještenja i informacije u vezi konkursa možete kontaktirati školu /sekretara  na broj: 037-481-063</w:t>
      </w:r>
    </w:p>
    <w:p w14:paraId="14EC0956" w14:textId="77777777" w:rsidR="00FC609A" w:rsidRPr="00FC609A" w:rsidRDefault="00FC609A" w:rsidP="00FC609A">
      <w:pPr>
        <w:widowControl w:val="0"/>
        <w:autoSpaceDE w:val="0"/>
        <w:autoSpaceDN w:val="0"/>
        <w:ind w:right="174"/>
        <w:rPr>
          <w:b/>
          <w:color w:val="0A0C0A"/>
          <w:spacing w:val="-6"/>
          <w:lang w:eastAsia="en-US"/>
        </w:rPr>
      </w:pPr>
    </w:p>
    <w:p w14:paraId="3E2EF738" w14:textId="77777777" w:rsidR="00FC609A" w:rsidRPr="00FC609A" w:rsidRDefault="00FC609A" w:rsidP="00FC609A">
      <w:pPr>
        <w:widowControl w:val="0"/>
        <w:autoSpaceDE w:val="0"/>
        <w:autoSpaceDN w:val="0"/>
        <w:ind w:right="174"/>
        <w:rPr>
          <w:b/>
          <w:lang w:eastAsia="en-US"/>
        </w:rPr>
      </w:pPr>
      <w:r w:rsidRPr="00FC609A">
        <w:rPr>
          <w:b/>
          <w:color w:val="0A0C0A"/>
          <w:spacing w:val="-6"/>
          <w:lang w:eastAsia="en-US"/>
        </w:rPr>
        <w:t>Prijave</w:t>
      </w:r>
      <w:r w:rsidRPr="00FC609A">
        <w:rPr>
          <w:b/>
          <w:color w:val="0A0C0A"/>
          <w:spacing w:val="-9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sa potrebnom</w:t>
      </w:r>
      <w:r w:rsidRPr="00FC609A">
        <w:rPr>
          <w:b/>
          <w:color w:val="0A0C0A"/>
          <w:spacing w:val="16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dokumentacijom dostaviti</w:t>
      </w:r>
      <w:r w:rsidRPr="00FC609A">
        <w:rPr>
          <w:b/>
          <w:color w:val="0A0C0A"/>
          <w:spacing w:val="13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u roku od</w:t>
      </w:r>
      <w:r w:rsidRPr="00FC609A">
        <w:rPr>
          <w:b/>
          <w:color w:val="0A0C0A"/>
          <w:spacing w:val="-7"/>
          <w:lang w:eastAsia="en-US"/>
        </w:rPr>
        <w:t xml:space="preserve">  8 (</w:t>
      </w:r>
      <w:r w:rsidRPr="00FC609A">
        <w:rPr>
          <w:b/>
          <w:color w:val="0A0C0A"/>
          <w:spacing w:val="-6"/>
          <w:lang w:eastAsia="en-US"/>
        </w:rPr>
        <w:t>osam) dana</w:t>
      </w:r>
      <w:r w:rsidRPr="00FC609A">
        <w:rPr>
          <w:b/>
          <w:color w:val="0A0C0A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>od</w:t>
      </w:r>
      <w:r w:rsidRPr="00FC609A">
        <w:rPr>
          <w:b/>
          <w:color w:val="0A0C0A"/>
          <w:spacing w:val="-7"/>
          <w:lang w:eastAsia="en-US"/>
        </w:rPr>
        <w:t xml:space="preserve"> </w:t>
      </w:r>
      <w:r w:rsidRPr="00FC609A">
        <w:rPr>
          <w:b/>
          <w:color w:val="0A0C0A"/>
          <w:spacing w:val="-6"/>
          <w:lang w:eastAsia="en-US"/>
        </w:rPr>
        <w:t xml:space="preserve">objave </w:t>
      </w:r>
      <w:r w:rsidRPr="00FC609A">
        <w:rPr>
          <w:b/>
          <w:color w:val="0A0C0A"/>
          <w:lang w:eastAsia="en-US"/>
        </w:rPr>
        <w:t>javnog  konkursa</w:t>
      </w:r>
      <w:r w:rsidRPr="00FC609A">
        <w:rPr>
          <w:b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 xml:space="preserve">Komisiji, </w:t>
      </w:r>
      <w:r w:rsidRPr="00FC609A">
        <w:rPr>
          <w:b/>
          <w:color w:val="0A0C0A"/>
          <w:spacing w:val="-5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u</w:t>
      </w:r>
      <w:r w:rsidRPr="00FC609A">
        <w:rPr>
          <w:b/>
          <w:color w:val="0A0C0A"/>
          <w:spacing w:val="-13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zatvorenoj</w:t>
      </w:r>
      <w:r w:rsidRPr="00FC609A">
        <w:rPr>
          <w:b/>
          <w:color w:val="0A0C0A"/>
          <w:spacing w:val="-13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koverti</w:t>
      </w:r>
      <w:r w:rsidRPr="00FC609A">
        <w:rPr>
          <w:b/>
          <w:color w:val="0A0C0A"/>
          <w:spacing w:val="-1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putem</w:t>
      </w:r>
      <w:r w:rsidRPr="00FC609A">
        <w:rPr>
          <w:b/>
          <w:color w:val="0A0C0A"/>
          <w:spacing w:val="-1"/>
          <w:lang w:eastAsia="en-US"/>
        </w:rPr>
        <w:t xml:space="preserve">  </w:t>
      </w:r>
      <w:r w:rsidRPr="00FC609A">
        <w:rPr>
          <w:b/>
          <w:color w:val="0A0C0A"/>
          <w:spacing w:val="-2"/>
          <w:lang w:eastAsia="en-US"/>
        </w:rPr>
        <w:t>pošte,</w:t>
      </w:r>
      <w:r w:rsidRPr="00FC609A">
        <w:rPr>
          <w:b/>
          <w:color w:val="0A0C0A"/>
          <w:spacing w:val="-6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preporu</w:t>
      </w:r>
      <w:r w:rsidRPr="00FC609A">
        <w:rPr>
          <w:b/>
          <w:color w:val="0A0C0A"/>
          <w:spacing w:val="-13"/>
          <w:lang w:eastAsia="en-US"/>
        </w:rPr>
        <w:t>če</w:t>
      </w:r>
      <w:r w:rsidRPr="00FC609A">
        <w:rPr>
          <w:b/>
          <w:color w:val="0A0C0A"/>
          <w:spacing w:val="-2"/>
          <w:lang w:eastAsia="en-US"/>
        </w:rPr>
        <w:t>no</w:t>
      </w:r>
      <w:r w:rsidRPr="00FC609A">
        <w:rPr>
          <w:b/>
          <w:color w:val="0A0C0A"/>
          <w:spacing w:val="5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na</w:t>
      </w:r>
      <w:r w:rsidRPr="00FC609A">
        <w:rPr>
          <w:b/>
          <w:color w:val="0A0C0A"/>
          <w:spacing w:val="-13"/>
          <w:lang w:eastAsia="en-US"/>
        </w:rPr>
        <w:t xml:space="preserve"> </w:t>
      </w:r>
      <w:r w:rsidRPr="00FC609A">
        <w:rPr>
          <w:b/>
          <w:color w:val="0A0C0A"/>
          <w:spacing w:val="-2"/>
          <w:lang w:eastAsia="en-US"/>
        </w:rPr>
        <w:t>adresu</w:t>
      </w:r>
      <w:r w:rsidRPr="00FC609A">
        <w:rPr>
          <w:b/>
          <w:color w:val="0A0C0A"/>
          <w:spacing w:val="-9"/>
          <w:lang w:eastAsia="en-US"/>
        </w:rPr>
        <w:t xml:space="preserve"> </w:t>
      </w:r>
    </w:p>
    <w:p w14:paraId="2ACEE40E" w14:textId="77777777" w:rsidR="00FC609A" w:rsidRPr="00FC609A" w:rsidRDefault="00FC609A" w:rsidP="00FC609A">
      <w:pPr>
        <w:widowControl w:val="0"/>
        <w:autoSpaceDE w:val="0"/>
        <w:autoSpaceDN w:val="0"/>
        <w:ind w:left="381" w:right="174"/>
        <w:jc w:val="center"/>
        <w:rPr>
          <w:b/>
          <w:lang w:eastAsia="en-US"/>
        </w:rPr>
      </w:pPr>
      <w:r w:rsidRPr="00FC609A">
        <w:rPr>
          <w:b/>
          <w:color w:val="0A0C0A"/>
          <w:spacing w:val="-4"/>
          <w:lang w:eastAsia="en-US"/>
        </w:rPr>
        <w:lastRenderedPageBreak/>
        <w:t>Prijava</w:t>
      </w:r>
      <w:r w:rsidRPr="00FC609A">
        <w:rPr>
          <w:b/>
          <w:color w:val="0A0C0A"/>
          <w:spacing w:val="3"/>
          <w:lang w:eastAsia="en-US"/>
        </w:rPr>
        <w:t xml:space="preserve"> </w:t>
      </w:r>
      <w:r w:rsidRPr="00FC609A">
        <w:rPr>
          <w:b/>
          <w:color w:val="0A0C0A"/>
          <w:spacing w:val="-4"/>
          <w:lang w:eastAsia="en-US"/>
        </w:rPr>
        <w:t>na</w:t>
      </w:r>
      <w:r w:rsidRPr="00FC609A">
        <w:rPr>
          <w:b/>
          <w:color w:val="0A0C0A"/>
          <w:spacing w:val="-9"/>
          <w:lang w:eastAsia="en-US"/>
        </w:rPr>
        <w:t xml:space="preserve"> </w:t>
      </w:r>
      <w:r w:rsidRPr="00FC609A">
        <w:rPr>
          <w:b/>
          <w:color w:val="0A0C0A"/>
          <w:spacing w:val="-4"/>
          <w:lang w:eastAsia="en-US"/>
        </w:rPr>
        <w:t>konkurs:</w:t>
      </w:r>
    </w:p>
    <w:p w14:paraId="5E0FB637" w14:textId="77777777" w:rsidR="00FC609A" w:rsidRPr="00FC609A" w:rsidRDefault="00FC609A" w:rsidP="00FC609A">
      <w:pPr>
        <w:widowControl w:val="0"/>
        <w:autoSpaceDE w:val="0"/>
        <w:autoSpaceDN w:val="0"/>
        <w:ind w:right="2184"/>
        <w:jc w:val="center"/>
        <w:rPr>
          <w:color w:val="0A0C0A"/>
          <w:spacing w:val="-10"/>
          <w:lang w:eastAsia="en-US"/>
        </w:rPr>
      </w:pPr>
    </w:p>
    <w:p w14:paraId="1BCE409D" w14:textId="77777777" w:rsidR="00FC609A" w:rsidRPr="00FC609A" w:rsidRDefault="00FC609A" w:rsidP="00FC609A">
      <w:pPr>
        <w:pStyle w:val="NormalWeb"/>
        <w:spacing w:before="0" w:beforeAutospacing="0" w:after="0" w:afterAutospacing="0"/>
        <w:jc w:val="center"/>
      </w:pPr>
      <w:r w:rsidRPr="00FC609A">
        <w:t>JU Osnovna škola "Jezerski",</w:t>
      </w:r>
      <w:r w:rsidRPr="00FC609A">
        <w:br/>
        <w:t>Jezerski 60,</w:t>
      </w:r>
      <w:r w:rsidRPr="00FC609A">
        <w:br/>
        <w:t>77241 Jezerski, Bosanska Krupa</w:t>
      </w:r>
    </w:p>
    <w:p w14:paraId="52917856" w14:textId="77777777" w:rsidR="00FC609A" w:rsidRPr="00FC609A" w:rsidRDefault="00FC609A" w:rsidP="00FC609A">
      <w:pPr>
        <w:pStyle w:val="NormalWeb"/>
        <w:spacing w:before="0" w:beforeAutospacing="0" w:after="0" w:afterAutospacing="0"/>
        <w:jc w:val="center"/>
      </w:pPr>
      <w:r w:rsidRPr="00FC609A">
        <w:t>sa naznakom „NE OTVARAJ - PRIJAVA NA JAVNI KONKURS".</w:t>
      </w:r>
    </w:p>
    <w:p w14:paraId="3F4BC6E9" w14:textId="48708B9B" w:rsidR="005B348F" w:rsidRPr="00FC609A" w:rsidRDefault="00FC609A" w:rsidP="00FC609A">
      <w:pPr>
        <w:pStyle w:val="NormalWeb"/>
      </w:pPr>
      <w:r w:rsidRPr="00FC609A">
        <w:t xml:space="preserve">                                                                </w:t>
      </w:r>
      <w:r>
        <w:t xml:space="preserve">                          </w:t>
      </w:r>
      <w:r w:rsidRPr="00FC609A">
        <w:t xml:space="preserve">    Direktor škole,</w:t>
      </w:r>
      <w:r w:rsidRPr="00FC609A">
        <w:br/>
        <w:t xml:space="preserve">                                                                   </w:t>
      </w:r>
      <w:r>
        <w:t xml:space="preserve">                        </w:t>
      </w:r>
      <w:r w:rsidRPr="00FC609A">
        <w:t>Hadis Harčević, prof</w:t>
      </w:r>
    </w:p>
    <w:sectPr w:rsidR="005B348F" w:rsidRPr="00FC609A" w:rsidSect="007021E0">
      <w:footerReference w:type="default" r:id="rId9"/>
      <w:pgSz w:w="11906" w:h="16838"/>
      <w:pgMar w:top="1418" w:right="1133" w:bottom="540" w:left="993" w:header="708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6A94E" w14:textId="77777777" w:rsidR="00CA3129" w:rsidRDefault="00CA3129">
      <w:r>
        <w:separator/>
      </w:r>
    </w:p>
  </w:endnote>
  <w:endnote w:type="continuationSeparator" w:id="0">
    <w:p w14:paraId="1323D4F1" w14:textId="77777777" w:rsidR="00CA3129" w:rsidRDefault="00CA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A7842" w14:textId="77777777" w:rsidR="003F35EE" w:rsidRDefault="003F35EE" w:rsidP="003F35EE">
    <w:pPr>
      <w:pStyle w:val="Footer"/>
      <w:rPr>
        <w:sz w:val="20"/>
      </w:rPr>
    </w:pPr>
  </w:p>
  <w:p w14:paraId="1CE46494" w14:textId="77777777" w:rsidR="003F35EE" w:rsidRPr="003F35EE" w:rsidRDefault="003F35EE" w:rsidP="003F35EE">
    <w:pPr>
      <w:pStyle w:val="Footer"/>
      <w:jc w:val="center"/>
      <w:rPr>
        <w:sz w:val="20"/>
      </w:rPr>
    </w:pPr>
  </w:p>
  <w:p w14:paraId="00F34B20" w14:textId="77777777" w:rsidR="003F35EE" w:rsidRPr="003F35EE" w:rsidRDefault="005E6110" w:rsidP="003F35EE">
    <w:pPr>
      <w:pStyle w:val="Footer"/>
      <w:jc w:val="center"/>
      <w:rPr>
        <w:sz w:val="20"/>
      </w:rPr>
    </w:pPr>
    <w:r>
      <w:rPr>
        <w:noProof/>
        <w:sz w:val="20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B9D265D" wp14:editId="56D5AA94">
              <wp:simplePos x="0" y="0"/>
              <wp:positionH relativeFrom="column">
                <wp:posOffset>-249555</wp:posOffset>
              </wp:positionH>
              <wp:positionV relativeFrom="paragraph">
                <wp:posOffset>-4446</wp:posOffset>
              </wp:positionV>
              <wp:extent cx="699135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913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6D86D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9.65pt;margin-top:-.35pt;width:550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" strokeweight="1.5pt"/>
          </w:pict>
        </mc:Fallback>
      </mc:AlternateContent>
    </w:r>
    <w:r w:rsidR="003F35EE" w:rsidRPr="003F35EE">
      <w:rPr>
        <w:sz w:val="20"/>
      </w:rPr>
      <w:t>Jezerski bb., 77 241 Jezerski</w:t>
    </w:r>
  </w:p>
  <w:p w14:paraId="1095B76F" w14:textId="77777777" w:rsidR="003F35EE" w:rsidRPr="003F35EE" w:rsidRDefault="003F35EE" w:rsidP="003F35EE">
    <w:pPr>
      <w:pStyle w:val="Footer"/>
      <w:jc w:val="center"/>
      <w:rPr>
        <w:sz w:val="20"/>
      </w:rPr>
    </w:pPr>
    <w:r w:rsidRPr="003F35EE">
      <w:rPr>
        <w:sz w:val="20"/>
      </w:rPr>
      <w:t>Tel/fax: +387 37 481 – 063</w:t>
    </w:r>
  </w:p>
  <w:p w14:paraId="5AAAE8A1" w14:textId="77777777" w:rsidR="003F35EE" w:rsidRPr="003F35EE" w:rsidRDefault="003F35EE" w:rsidP="003F35EE">
    <w:pPr>
      <w:pStyle w:val="Footer"/>
      <w:jc w:val="center"/>
      <w:rPr>
        <w:sz w:val="20"/>
      </w:rPr>
    </w:pPr>
    <w:r w:rsidRPr="003F35EE">
      <w:rPr>
        <w:sz w:val="20"/>
      </w:rPr>
      <w:t>e-mail: osjezerski@hotmail.com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AF2C0" w14:textId="77777777" w:rsidR="00CA3129" w:rsidRDefault="00CA3129">
      <w:r>
        <w:separator/>
      </w:r>
    </w:p>
  </w:footnote>
  <w:footnote w:type="continuationSeparator" w:id="0">
    <w:p w14:paraId="74AEB3E7" w14:textId="77777777" w:rsidR="00CA3129" w:rsidRDefault="00CA3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459ED"/>
    <w:multiLevelType w:val="hybridMultilevel"/>
    <w:tmpl w:val="C7D6DF16"/>
    <w:lvl w:ilvl="0" w:tplc="CB4EFF32">
      <w:start w:val="1"/>
      <w:numFmt w:val="decimal"/>
      <w:lvlText w:val="%1)"/>
      <w:lvlJc w:val="left"/>
      <w:pPr>
        <w:ind w:left="417" w:hanging="324"/>
        <w:jc w:val="right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color w:val="0A0C0C"/>
        <w:spacing w:val="-4"/>
        <w:w w:val="100"/>
        <w:sz w:val="24"/>
        <w:szCs w:val="24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1" w15:restartNumberingAfterBreak="0">
    <w:nsid w:val="53F92FB3"/>
    <w:multiLevelType w:val="hybridMultilevel"/>
    <w:tmpl w:val="C7D6DF16"/>
    <w:lvl w:ilvl="0" w:tplc="CB4EFF32">
      <w:start w:val="1"/>
      <w:numFmt w:val="decimal"/>
      <w:lvlText w:val="%1)"/>
      <w:lvlJc w:val="left"/>
      <w:pPr>
        <w:ind w:left="417" w:hanging="324"/>
        <w:jc w:val="right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color w:val="0A0C0C"/>
        <w:spacing w:val="-4"/>
        <w:w w:val="100"/>
        <w:sz w:val="24"/>
        <w:szCs w:val="24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2" w15:restartNumberingAfterBreak="0">
    <w:nsid w:val="5D363755"/>
    <w:multiLevelType w:val="hybridMultilevel"/>
    <w:tmpl w:val="26DADB7A"/>
    <w:lvl w:ilvl="0" w:tplc="EBFE1E28">
      <w:start w:val="1"/>
      <w:numFmt w:val="bullet"/>
      <w:lvlText w:val="-"/>
      <w:lvlJc w:val="left"/>
      <w:pPr>
        <w:ind w:left="40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AA6252"/>
    <w:multiLevelType w:val="hybridMultilevel"/>
    <w:tmpl w:val="348890C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A594C"/>
    <w:multiLevelType w:val="hybridMultilevel"/>
    <w:tmpl w:val="573052E0"/>
    <w:lvl w:ilvl="0" w:tplc="BD0AC624">
      <w:start w:val="1"/>
      <w:numFmt w:val="decimal"/>
      <w:lvlText w:val="%1."/>
      <w:lvlJc w:val="left"/>
      <w:pPr>
        <w:ind w:left="1070" w:hanging="360"/>
      </w:pPr>
      <w:rPr>
        <w:rFonts w:asciiTheme="majorBidi" w:hAnsiTheme="majorBidi" w:cstheme="majorBidi" w:hint="default"/>
        <w:sz w:val="24"/>
        <w:szCs w:val="24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4498147">
    <w:abstractNumId w:val="5"/>
  </w:num>
  <w:num w:numId="2" w16cid:durableId="381516149">
    <w:abstractNumId w:val="2"/>
  </w:num>
  <w:num w:numId="3" w16cid:durableId="656111249">
    <w:abstractNumId w:val="4"/>
  </w:num>
  <w:num w:numId="4" w16cid:durableId="1343703844">
    <w:abstractNumId w:val="1"/>
  </w:num>
  <w:num w:numId="5" w16cid:durableId="122115153">
    <w:abstractNumId w:val="0"/>
  </w:num>
  <w:num w:numId="6" w16cid:durableId="182002840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A3"/>
    <w:rsid w:val="00006BD2"/>
    <w:rsid w:val="00007EFD"/>
    <w:rsid w:val="000116DF"/>
    <w:rsid w:val="000267B3"/>
    <w:rsid w:val="00026CF5"/>
    <w:rsid w:val="0003319C"/>
    <w:rsid w:val="00040ADB"/>
    <w:rsid w:val="00041161"/>
    <w:rsid w:val="00044192"/>
    <w:rsid w:val="00056AB0"/>
    <w:rsid w:val="000579C7"/>
    <w:rsid w:val="00063DD9"/>
    <w:rsid w:val="00074AD6"/>
    <w:rsid w:val="0007509D"/>
    <w:rsid w:val="0008232B"/>
    <w:rsid w:val="0009180E"/>
    <w:rsid w:val="00091CDF"/>
    <w:rsid w:val="00096E71"/>
    <w:rsid w:val="000A257A"/>
    <w:rsid w:val="000A3E18"/>
    <w:rsid w:val="000A69DD"/>
    <w:rsid w:val="000B412B"/>
    <w:rsid w:val="000C15C5"/>
    <w:rsid w:val="000C2C83"/>
    <w:rsid w:val="000C4692"/>
    <w:rsid w:val="000D1E47"/>
    <w:rsid w:val="000D565D"/>
    <w:rsid w:val="000F168C"/>
    <w:rsid w:val="000F1ECE"/>
    <w:rsid w:val="00113289"/>
    <w:rsid w:val="00117C4A"/>
    <w:rsid w:val="00124CB0"/>
    <w:rsid w:val="00126784"/>
    <w:rsid w:val="001351BF"/>
    <w:rsid w:val="001447D3"/>
    <w:rsid w:val="001520BB"/>
    <w:rsid w:val="00157421"/>
    <w:rsid w:val="001631C3"/>
    <w:rsid w:val="0016367C"/>
    <w:rsid w:val="00190A3A"/>
    <w:rsid w:val="001A2AE3"/>
    <w:rsid w:val="001B1DBE"/>
    <w:rsid w:val="001C0D66"/>
    <w:rsid w:val="001F12A1"/>
    <w:rsid w:val="001F5185"/>
    <w:rsid w:val="00205950"/>
    <w:rsid w:val="00210E90"/>
    <w:rsid w:val="002121E8"/>
    <w:rsid w:val="00224F25"/>
    <w:rsid w:val="00230AC6"/>
    <w:rsid w:val="00232134"/>
    <w:rsid w:val="00235D74"/>
    <w:rsid w:val="002511A9"/>
    <w:rsid w:val="0025684E"/>
    <w:rsid w:val="00262C66"/>
    <w:rsid w:val="002637E3"/>
    <w:rsid w:val="0027034C"/>
    <w:rsid w:val="0027516A"/>
    <w:rsid w:val="002766D3"/>
    <w:rsid w:val="00280B26"/>
    <w:rsid w:val="00281486"/>
    <w:rsid w:val="00282CF1"/>
    <w:rsid w:val="00284441"/>
    <w:rsid w:val="00290513"/>
    <w:rsid w:val="002A2828"/>
    <w:rsid w:val="002B5E9B"/>
    <w:rsid w:val="002C20B7"/>
    <w:rsid w:val="002C6D24"/>
    <w:rsid w:val="002E1F79"/>
    <w:rsid w:val="00320604"/>
    <w:rsid w:val="003261AC"/>
    <w:rsid w:val="00327D68"/>
    <w:rsid w:val="00330461"/>
    <w:rsid w:val="0034206E"/>
    <w:rsid w:val="00343A27"/>
    <w:rsid w:val="00346062"/>
    <w:rsid w:val="00347102"/>
    <w:rsid w:val="00352C00"/>
    <w:rsid w:val="00354AEC"/>
    <w:rsid w:val="00356C4C"/>
    <w:rsid w:val="00363273"/>
    <w:rsid w:val="00373BC5"/>
    <w:rsid w:val="00380833"/>
    <w:rsid w:val="00381585"/>
    <w:rsid w:val="0038464B"/>
    <w:rsid w:val="00387E0C"/>
    <w:rsid w:val="003957C5"/>
    <w:rsid w:val="003A3FA2"/>
    <w:rsid w:val="003A61A1"/>
    <w:rsid w:val="003B0EBB"/>
    <w:rsid w:val="003C1507"/>
    <w:rsid w:val="003C5A90"/>
    <w:rsid w:val="003C6F53"/>
    <w:rsid w:val="003D0781"/>
    <w:rsid w:val="003D360B"/>
    <w:rsid w:val="003D40A4"/>
    <w:rsid w:val="003E6902"/>
    <w:rsid w:val="003F35EE"/>
    <w:rsid w:val="003F3E83"/>
    <w:rsid w:val="00401968"/>
    <w:rsid w:val="004049C3"/>
    <w:rsid w:val="00415CE6"/>
    <w:rsid w:val="00426F8E"/>
    <w:rsid w:val="0043341B"/>
    <w:rsid w:val="00434D20"/>
    <w:rsid w:val="00435079"/>
    <w:rsid w:val="00441076"/>
    <w:rsid w:val="00445736"/>
    <w:rsid w:val="00454B0F"/>
    <w:rsid w:val="0045586D"/>
    <w:rsid w:val="004567BB"/>
    <w:rsid w:val="00457138"/>
    <w:rsid w:val="00477967"/>
    <w:rsid w:val="00482C00"/>
    <w:rsid w:val="004835B5"/>
    <w:rsid w:val="00487163"/>
    <w:rsid w:val="004877C3"/>
    <w:rsid w:val="00493FAD"/>
    <w:rsid w:val="00494657"/>
    <w:rsid w:val="00496380"/>
    <w:rsid w:val="00497795"/>
    <w:rsid w:val="004D1E5F"/>
    <w:rsid w:val="004E0A24"/>
    <w:rsid w:val="004F1383"/>
    <w:rsid w:val="004F2992"/>
    <w:rsid w:val="004F2D89"/>
    <w:rsid w:val="00500E4A"/>
    <w:rsid w:val="00502273"/>
    <w:rsid w:val="00532C27"/>
    <w:rsid w:val="005350F0"/>
    <w:rsid w:val="00551BD5"/>
    <w:rsid w:val="005554A7"/>
    <w:rsid w:val="00555548"/>
    <w:rsid w:val="0059034F"/>
    <w:rsid w:val="00592093"/>
    <w:rsid w:val="005940EF"/>
    <w:rsid w:val="005B348F"/>
    <w:rsid w:val="005B54AF"/>
    <w:rsid w:val="005D7F1B"/>
    <w:rsid w:val="005E03A7"/>
    <w:rsid w:val="005E6110"/>
    <w:rsid w:val="005F3B9B"/>
    <w:rsid w:val="00620A53"/>
    <w:rsid w:val="00622417"/>
    <w:rsid w:val="00627D4E"/>
    <w:rsid w:val="006354D9"/>
    <w:rsid w:val="006376B6"/>
    <w:rsid w:val="00646665"/>
    <w:rsid w:val="00653C40"/>
    <w:rsid w:val="006604E8"/>
    <w:rsid w:val="00690161"/>
    <w:rsid w:val="006932E3"/>
    <w:rsid w:val="00693A69"/>
    <w:rsid w:val="006A1C14"/>
    <w:rsid w:val="006B2C2A"/>
    <w:rsid w:val="006B358D"/>
    <w:rsid w:val="006D0B57"/>
    <w:rsid w:val="006E4C9C"/>
    <w:rsid w:val="007021E0"/>
    <w:rsid w:val="00706FAB"/>
    <w:rsid w:val="007115E9"/>
    <w:rsid w:val="00716FBF"/>
    <w:rsid w:val="00720A05"/>
    <w:rsid w:val="00720D16"/>
    <w:rsid w:val="007278B8"/>
    <w:rsid w:val="00733C45"/>
    <w:rsid w:val="007349F6"/>
    <w:rsid w:val="00740CF5"/>
    <w:rsid w:val="00742D0C"/>
    <w:rsid w:val="00743501"/>
    <w:rsid w:val="007453E1"/>
    <w:rsid w:val="0076459C"/>
    <w:rsid w:val="0077137B"/>
    <w:rsid w:val="0077647B"/>
    <w:rsid w:val="00777865"/>
    <w:rsid w:val="007812FD"/>
    <w:rsid w:val="0079320E"/>
    <w:rsid w:val="007A1A86"/>
    <w:rsid w:val="007B4649"/>
    <w:rsid w:val="007B57D2"/>
    <w:rsid w:val="007C33D5"/>
    <w:rsid w:val="007D6BF3"/>
    <w:rsid w:val="0082000B"/>
    <w:rsid w:val="00821518"/>
    <w:rsid w:val="00825866"/>
    <w:rsid w:val="00830161"/>
    <w:rsid w:val="00843507"/>
    <w:rsid w:val="0085297B"/>
    <w:rsid w:val="00852CA1"/>
    <w:rsid w:val="00854AA1"/>
    <w:rsid w:val="008644D3"/>
    <w:rsid w:val="00887EA1"/>
    <w:rsid w:val="0089667B"/>
    <w:rsid w:val="008A2C4D"/>
    <w:rsid w:val="008A7874"/>
    <w:rsid w:val="008B1AD5"/>
    <w:rsid w:val="008C10D6"/>
    <w:rsid w:val="008C5A13"/>
    <w:rsid w:val="008D5F9B"/>
    <w:rsid w:val="008F0A60"/>
    <w:rsid w:val="009036A1"/>
    <w:rsid w:val="0094012B"/>
    <w:rsid w:val="00945F4A"/>
    <w:rsid w:val="00953573"/>
    <w:rsid w:val="0096169C"/>
    <w:rsid w:val="00964005"/>
    <w:rsid w:val="00966B2F"/>
    <w:rsid w:val="0097524D"/>
    <w:rsid w:val="009923FE"/>
    <w:rsid w:val="009A1150"/>
    <w:rsid w:val="009A2FBF"/>
    <w:rsid w:val="009C488F"/>
    <w:rsid w:val="009C7BA4"/>
    <w:rsid w:val="009D59F9"/>
    <w:rsid w:val="009F38D1"/>
    <w:rsid w:val="00A14236"/>
    <w:rsid w:val="00A21139"/>
    <w:rsid w:val="00A217A2"/>
    <w:rsid w:val="00A33DBC"/>
    <w:rsid w:val="00A35514"/>
    <w:rsid w:val="00A572B5"/>
    <w:rsid w:val="00A60F80"/>
    <w:rsid w:val="00A67F83"/>
    <w:rsid w:val="00A73A9A"/>
    <w:rsid w:val="00A868A1"/>
    <w:rsid w:val="00A93B87"/>
    <w:rsid w:val="00AA3C01"/>
    <w:rsid w:val="00AA6C6C"/>
    <w:rsid w:val="00AA7E1E"/>
    <w:rsid w:val="00AB05F6"/>
    <w:rsid w:val="00AF7231"/>
    <w:rsid w:val="00B12ADF"/>
    <w:rsid w:val="00B247ED"/>
    <w:rsid w:val="00B31296"/>
    <w:rsid w:val="00B35F59"/>
    <w:rsid w:val="00B37F63"/>
    <w:rsid w:val="00B445CF"/>
    <w:rsid w:val="00B53851"/>
    <w:rsid w:val="00B6082B"/>
    <w:rsid w:val="00B634D7"/>
    <w:rsid w:val="00B77108"/>
    <w:rsid w:val="00B80F74"/>
    <w:rsid w:val="00B85973"/>
    <w:rsid w:val="00B868DA"/>
    <w:rsid w:val="00B94310"/>
    <w:rsid w:val="00BA25DA"/>
    <w:rsid w:val="00BA46E6"/>
    <w:rsid w:val="00BA65B9"/>
    <w:rsid w:val="00BB1BA7"/>
    <w:rsid w:val="00BC1C9A"/>
    <w:rsid w:val="00BC5C45"/>
    <w:rsid w:val="00BC5C6C"/>
    <w:rsid w:val="00BC62DA"/>
    <w:rsid w:val="00BC6CC2"/>
    <w:rsid w:val="00BC7D47"/>
    <w:rsid w:val="00BE4602"/>
    <w:rsid w:val="00BE5AD7"/>
    <w:rsid w:val="00BE6395"/>
    <w:rsid w:val="00C06361"/>
    <w:rsid w:val="00C0797E"/>
    <w:rsid w:val="00C1086F"/>
    <w:rsid w:val="00C11C7C"/>
    <w:rsid w:val="00C15706"/>
    <w:rsid w:val="00C23683"/>
    <w:rsid w:val="00C3290B"/>
    <w:rsid w:val="00C33197"/>
    <w:rsid w:val="00C333B3"/>
    <w:rsid w:val="00C37F89"/>
    <w:rsid w:val="00C40004"/>
    <w:rsid w:val="00C4085B"/>
    <w:rsid w:val="00C546C2"/>
    <w:rsid w:val="00C80901"/>
    <w:rsid w:val="00C81A2D"/>
    <w:rsid w:val="00C84F85"/>
    <w:rsid w:val="00C875BC"/>
    <w:rsid w:val="00C9370D"/>
    <w:rsid w:val="00CA06D8"/>
    <w:rsid w:val="00CA3129"/>
    <w:rsid w:val="00CA3B73"/>
    <w:rsid w:val="00CB26ED"/>
    <w:rsid w:val="00CC3814"/>
    <w:rsid w:val="00CF0FA6"/>
    <w:rsid w:val="00CF383E"/>
    <w:rsid w:val="00D065B0"/>
    <w:rsid w:val="00D0721D"/>
    <w:rsid w:val="00D10E1B"/>
    <w:rsid w:val="00D25C16"/>
    <w:rsid w:val="00D30E8F"/>
    <w:rsid w:val="00D355C3"/>
    <w:rsid w:val="00D503F3"/>
    <w:rsid w:val="00D57747"/>
    <w:rsid w:val="00D80682"/>
    <w:rsid w:val="00D835F4"/>
    <w:rsid w:val="00D92F50"/>
    <w:rsid w:val="00DA07C1"/>
    <w:rsid w:val="00DA36F0"/>
    <w:rsid w:val="00DB4830"/>
    <w:rsid w:val="00DC3ADF"/>
    <w:rsid w:val="00DD7047"/>
    <w:rsid w:val="00DE234F"/>
    <w:rsid w:val="00DE63F8"/>
    <w:rsid w:val="00DE6BBE"/>
    <w:rsid w:val="00DE772B"/>
    <w:rsid w:val="00E01416"/>
    <w:rsid w:val="00E01E32"/>
    <w:rsid w:val="00E117BB"/>
    <w:rsid w:val="00E2042D"/>
    <w:rsid w:val="00E40FF5"/>
    <w:rsid w:val="00E64FA3"/>
    <w:rsid w:val="00E845D8"/>
    <w:rsid w:val="00E94677"/>
    <w:rsid w:val="00EB6BE9"/>
    <w:rsid w:val="00EC4D3A"/>
    <w:rsid w:val="00ED219A"/>
    <w:rsid w:val="00ED222E"/>
    <w:rsid w:val="00ED333D"/>
    <w:rsid w:val="00EE293F"/>
    <w:rsid w:val="00EF13EE"/>
    <w:rsid w:val="00F060DF"/>
    <w:rsid w:val="00F100A3"/>
    <w:rsid w:val="00F11973"/>
    <w:rsid w:val="00F17D39"/>
    <w:rsid w:val="00F21608"/>
    <w:rsid w:val="00F22881"/>
    <w:rsid w:val="00F30187"/>
    <w:rsid w:val="00F366B1"/>
    <w:rsid w:val="00F502C7"/>
    <w:rsid w:val="00F5520A"/>
    <w:rsid w:val="00F72549"/>
    <w:rsid w:val="00F95E5B"/>
    <w:rsid w:val="00F96332"/>
    <w:rsid w:val="00F9722E"/>
    <w:rsid w:val="00FA011C"/>
    <w:rsid w:val="00FA342E"/>
    <w:rsid w:val="00FC4A43"/>
    <w:rsid w:val="00FC609A"/>
    <w:rsid w:val="00FE072D"/>
    <w:rsid w:val="00FE2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FB99A"/>
  <w15:docId w15:val="{73EFC236-B06A-46D5-B7B1-F6EC4811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E9"/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026CF5"/>
    <w:pPr>
      <w:keepNext/>
      <w:jc w:val="center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EB6BE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EB6BE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BE9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3F35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35EE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4AA1"/>
    <w:rPr>
      <w:sz w:val="20"/>
      <w:szCs w:val="20"/>
      <w:lang w:val="bs-Latn-BA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4AA1"/>
    <w:rPr>
      <w:rFonts w:eastAsia="Times New Roman"/>
      <w:sz w:val="20"/>
      <w:szCs w:val="20"/>
      <w:lang w:val="bs-Latn-BA" w:eastAsia="en-US"/>
    </w:rPr>
  </w:style>
  <w:style w:type="character" w:styleId="FootnoteReference">
    <w:name w:val="footnote reference"/>
    <w:uiPriority w:val="99"/>
    <w:semiHidden/>
    <w:unhideWhenUsed/>
    <w:rsid w:val="00854AA1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68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68DA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3261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  <w:style w:type="table" w:styleId="TableGrid">
    <w:name w:val="Table Grid"/>
    <w:basedOn w:val="TableNormal"/>
    <w:uiPriority w:val="39"/>
    <w:rsid w:val="000579C7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7C4A"/>
    <w:rPr>
      <w:rFonts w:ascii="Calibri" w:hAnsi="Calibri"/>
      <w:sz w:val="22"/>
      <w:szCs w:val="22"/>
      <w:lang w:val="bs-Latn-BA" w:eastAsia="en-US"/>
    </w:rPr>
  </w:style>
  <w:style w:type="character" w:customStyle="1" w:styleId="Heading1Char">
    <w:name w:val="Heading 1 Char"/>
    <w:basedOn w:val="DefaultParagraphFont"/>
    <w:link w:val="Heading1"/>
    <w:rsid w:val="00026CF5"/>
    <w:rPr>
      <w:rFonts w:eastAsia="Times New Roman"/>
      <w:b/>
      <w:sz w:val="28"/>
      <w:szCs w:val="28"/>
    </w:rPr>
  </w:style>
  <w:style w:type="table" w:customStyle="1" w:styleId="TableGrid1">
    <w:name w:val="Table Grid1"/>
    <w:basedOn w:val="TableNormal"/>
    <w:next w:val="TableGrid"/>
    <w:locked/>
    <w:rsid w:val="000267B3"/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459C"/>
    <w:pPr>
      <w:spacing w:before="100" w:beforeAutospacing="1" w:after="100" w:afterAutospacing="1"/>
    </w:pPr>
    <w:rPr>
      <w:lang w:val="bs-Latn-BA" w:eastAsia="bs-Latn-BA"/>
    </w:rPr>
  </w:style>
  <w:style w:type="character" w:styleId="Strong">
    <w:name w:val="Strong"/>
    <w:basedOn w:val="DefaultParagraphFont"/>
    <w:uiPriority w:val="22"/>
    <w:qFormat/>
    <w:rsid w:val="0076459C"/>
    <w:rPr>
      <w:b/>
      <w:bCs/>
    </w:rPr>
  </w:style>
  <w:style w:type="paragraph" w:styleId="BodyTextIndent">
    <w:name w:val="Body Text Indent"/>
    <w:basedOn w:val="Normal"/>
    <w:link w:val="BodyTextIndentChar1"/>
    <w:uiPriority w:val="99"/>
    <w:rsid w:val="00FA342E"/>
    <w:pPr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uiPriority w:val="99"/>
    <w:semiHidden/>
    <w:rsid w:val="00FA342E"/>
    <w:rPr>
      <w:rFonts w:eastAsia="Times New Roman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FA342E"/>
    <w:rPr>
      <w:rFonts w:ascii="Calibri" w:hAnsi="Calibri" w:cs="Calibri"/>
      <w:sz w:val="22"/>
      <w:szCs w:val="22"/>
      <w:lang w:eastAsia="en-US"/>
    </w:rPr>
  </w:style>
  <w:style w:type="character" w:customStyle="1" w:styleId="fontstyle01">
    <w:name w:val="fontstyle01"/>
    <w:basedOn w:val="DefaultParagraphFont"/>
    <w:rsid w:val="00F3018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LL%20DOWNLOADS\zaglavlj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7B1AE-9DD4-4988-B48A-2346B584E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zaglavlje</Template>
  <TotalTime>25</TotalTime>
  <Pages>4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skolapt</dc:creator>
  <cp:lastModifiedBy>Student</cp:lastModifiedBy>
  <cp:revision>2</cp:revision>
  <cp:lastPrinted>2025-10-20T08:59:00Z</cp:lastPrinted>
  <dcterms:created xsi:type="dcterms:W3CDTF">2026-10-06T07:10:00Z</dcterms:created>
  <dcterms:modified xsi:type="dcterms:W3CDTF">2026-10-06T07:10:00Z</dcterms:modified>
</cp:coreProperties>
</file>