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73C95A" w14:textId="510A6EF3" w:rsidR="009A1475" w:rsidRPr="00C13D60" w:rsidRDefault="009A1475" w:rsidP="009A1475">
      <w:pPr>
        <w:pStyle w:val="Vlada"/>
        <w:tabs>
          <w:tab w:val="left" w:pos="3500"/>
        </w:tabs>
        <w:jc w:val="right"/>
      </w:pPr>
      <w:r w:rsidRPr="00C13D60">
        <w:t xml:space="preserve">                                             (O</w:t>
      </w:r>
      <w:r w:rsidR="00C13D60">
        <w:t>brazac</w:t>
      </w:r>
      <w:r w:rsidRPr="00C13D60">
        <w:t xml:space="preserve"> III)  </w:t>
      </w:r>
    </w:p>
    <w:p w14:paraId="4F5A30EF" w14:textId="184F39E5" w:rsidR="009A1475" w:rsidRDefault="009A1475" w:rsidP="009A1475">
      <w:pPr>
        <w:pStyle w:val="Vlada"/>
        <w:tabs>
          <w:tab w:val="left" w:pos="3500"/>
        </w:tabs>
        <w:jc w:val="right"/>
        <w:rPr>
          <w:b/>
        </w:rPr>
      </w:pPr>
    </w:p>
    <w:p w14:paraId="326CC2F6" w14:textId="77777777" w:rsidR="00C13D60" w:rsidRDefault="00C13D60" w:rsidP="009A1475">
      <w:pPr>
        <w:pStyle w:val="Vlada"/>
        <w:tabs>
          <w:tab w:val="left" w:pos="3500"/>
        </w:tabs>
        <w:jc w:val="right"/>
        <w:rPr>
          <w:b/>
        </w:rPr>
      </w:pPr>
    </w:p>
    <w:p w14:paraId="5D0035B2" w14:textId="77777777" w:rsidR="009A1475" w:rsidRDefault="009A1475" w:rsidP="009A1475">
      <w:pPr>
        <w:pStyle w:val="Vlada"/>
        <w:tabs>
          <w:tab w:val="left" w:pos="350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IZVJEŠTAJ </w:t>
      </w:r>
    </w:p>
    <w:p w14:paraId="6C18C9C0" w14:textId="77777777" w:rsidR="009A1475" w:rsidRDefault="009A1475" w:rsidP="009A1475">
      <w:pPr>
        <w:pStyle w:val="Vlada"/>
        <w:tabs>
          <w:tab w:val="left" w:pos="3500"/>
        </w:tabs>
        <w:jc w:val="center"/>
        <w:rPr>
          <w:b/>
        </w:rPr>
      </w:pPr>
      <w:r>
        <w:rPr>
          <w:b/>
          <w:sz w:val="28"/>
          <w:szCs w:val="28"/>
        </w:rPr>
        <w:t>O NAMJENSKOM UTROŠKU SREDSTAVA</w:t>
      </w:r>
      <w:r>
        <w:rPr>
          <w:b/>
        </w:rPr>
        <w:t xml:space="preserve">                  </w:t>
      </w:r>
    </w:p>
    <w:p w14:paraId="0E00ADA9" w14:textId="77777777" w:rsidR="009A1475" w:rsidRDefault="009A1475" w:rsidP="009A1475">
      <w:pPr>
        <w:pStyle w:val="Vlada"/>
        <w:jc w:val="center"/>
        <w:rPr>
          <w:i/>
        </w:rPr>
      </w:pPr>
    </w:p>
    <w:p w14:paraId="4B12D6E1" w14:textId="2FED31FD" w:rsidR="009A1475" w:rsidRPr="00C13D60" w:rsidRDefault="009A1475" w:rsidP="009A1475">
      <w:pPr>
        <w:pStyle w:val="Vlada"/>
        <w:jc w:val="center"/>
      </w:pPr>
      <w:r w:rsidRPr="00C13D60">
        <w:t xml:space="preserve">Sredstva dodjeljena po Javnom pozivu za dodjelu sredstava neprofitnim organizacijama za refundiranje i finansiranje/sufinansiranje projekata iz Budžeta Unsko-sanskog kantona u 2026. godini putem budžetskog korisnika Vlada Unsko-sanskog kantona </w:t>
      </w:r>
    </w:p>
    <w:p w14:paraId="2CCA4F34" w14:textId="77777777" w:rsidR="009A1475" w:rsidRPr="00C13D60" w:rsidRDefault="009A1475" w:rsidP="009A1475">
      <w:pPr>
        <w:pStyle w:val="Vlada"/>
        <w:jc w:val="center"/>
      </w:pPr>
    </w:p>
    <w:p w14:paraId="6B047E43" w14:textId="77777777" w:rsidR="009A1475" w:rsidRDefault="009A1475" w:rsidP="009A1475">
      <w:pPr>
        <w:pStyle w:val="Vlada"/>
        <w:jc w:val="center"/>
        <w:rPr>
          <w:i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6"/>
        <w:gridCol w:w="2123"/>
        <w:gridCol w:w="5238"/>
      </w:tblGrid>
      <w:tr w:rsidR="009A1475" w14:paraId="3ACAD87A" w14:textId="77777777" w:rsidTr="009A1475">
        <w:tc>
          <w:tcPr>
            <w:tcW w:w="960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4D5315" w14:textId="77777777" w:rsidR="009A1475" w:rsidRDefault="009A1475">
            <w:pPr>
              <w:pStyle w:val="Vlada"/>
              <w:tabs>
                <w:tab w:val="left" w:pos="3500"/>
              </w:tabs>
              <w:jc w:val="center"/>
              <w:rPr>
                <w:b/>
              </w:rPr>
            </w:pPr>
          </w:p>
          <w:p w14:paraId="79793A9F" w14:textId="77777777" w:rsidR="009A1475" w:rsidRDefault="009A1475">
            <w:pPr>
              <w:pStyle w:val="Vlada"/>
              <w:tabs>
                <w:tab w:val="left" w:pos="3500"/>
                <w:tab w:val="left" w:pos="4002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OPĆI PODACI O NEPROFITNOJ ORGANIZACIJI </w:t>
            </w:r>
          </w:p>
        </w:tc>
      </w:tr>
      <w:tr w:rsidR="009A1475" w14:paraId="081E4D9D" w14:textId="77777777" w:rsidTr="009A1475">
        <w:tc>
          <w:tcPr>
            <w:tcW w:w="42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DF9DC2" w14:textId="77777777" w:rsidR="009A1475" w:rsidRDefault="009A1475">
            <w:pPr>
              <w:pStyle w:val="Vlada"/>
              <w:tabs>
                <w:tab w:val="left" w:pos="3500"/>
              </w:tabs>
              <w:jc w:val="left"/>
            </w:pPr>
          </w:p>
          <w:p w14:paraId="27B3E25C" w14:textId="77777777" w:rsidR="009A1475" w:rsidRDefault="009A1475">
            <w:pPr>
              <w:pStyle w:val="Vlada"/>
              <w:tabs>
                <w:tab w:val="left" w:pos="3500"/>
              </w:tabs>
              <w:jc w:val="left"/>
            </w:pPr>
            <w:r>
              <w:t>Naziv neprofitne organizacije</w:t>
            </w:r>
          </w:p>
        </w:tc>
        <w:tc>
          <w:tcPr>
            <w:tcW w:w="53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FFB6D1" w14:textId="77777777" w:rsidR="009A1475" w:rsidRDefault="009A1475">
            <w:pPr>
              <w:pStyle w:val="Vlada"/>
              <w:tabs>
                <w:tab w:val="left" w:pos="3500"/>
              </w:tabs>
            </w:pPr>
          </w:p>
          <w:p w14:paraId="7F155021" w14:textId="77777777" w:rsidR="009A1475" w:rsidRDefault="009A1475">
            <w:pPr>
              <w:pStyle w:val="Vlada"/>
              <w:tabs>
                <w:tab w:val="left" w:pos="3500"/>
              </w:tabs>
            </w:pPr>
          </w:p>
          <w:p w14:paraId="6FB00AE1" w14:textId="77777777" w:rsidR="009A1475" w:rsidRDefault="009A1475">
            <w:pPr>
              <w:pStyle w:val="Vlada"/>
              <w:tabs>
                <w:tab w:val="left" w:pos="3500"/>
              </w:tabs>
            </w:pPr>
          </w:p>
          <w:p w14:paraId="4F9E548C" w14:textId="77777777" w:rsidR="009A1475" w:rsidRDefault="009A1475">
            <w:pPr>
              <w:pStyle w:val="Vlada"/>
              <w:tabs>
                <w:tab w:val="left" w:pos="3500"/>
              </w:tabs>
            </w:pPr>
          </w:p>
        </w:tc>
      </w:tr>
      <w:tr w:rsidR="009A1475" w14:paraId="0C22D892" w14:textId="77777777" w:rsidTr="009A1475">
        <w:tc>
          <w:tcPr>
            <w:tcW w:w="42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942FD8" w14:textId="77777777" w:rsidR="009A1475" w:rsidRDefault="009A1475">
            <w:pPr>
              <w:pStyle w:val="Vlada"/>
              <w:tabs>
                <w:tab w:val="left" w:pos="3500"/>
              </w:tabs>
              <w:jc w:val="left"/>
            </w:pPr>
          </w:p>
          <w:p w14:paraId="08FC209A" w14:textId="77777777" w:rsidR="009A1475" w:rsidRDefault="009A1475">
            <w:pPr>
              <w:pStyle w:val="Vlada"/>
              <w:tabs>
                <w:tab w:val="left" w:pos="3500"/>
              </w:tabs>
              <w:jc w:val="left"/>
            </w:pPr>
            <w:r>
              <w:t>Sjedište neprofitne organizacije</w:t>
            </w:r>
          </w:p>
          <w:p w14:paraId="4B7B7116" w14:textId="77777777" w:rsidR="009A1475" w:rsidRDefault="009A1475">
            <w:pPr>
              <w:pStyle w:val="Vlada"/>
              <w:tabs>
                <w:tab w:val="left" w:pos="3500"/>
              </w:tabs>
              <w:jc w:val="left"/>
            </w:pPr>
          </w:p>
        </w:tc>
        <w:tc>
          <w:tcPr>
            <w:tcW w:w="53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AE3B39" w14:textId="77777777" w:rsidR="009A1475" w:rsidRDefault="009A1475">
            <w:pPr>
              <w:pStyle w:val="Vlada"/>
              <w:tabs>
                <w:tab w:val="left" w:pos="3500"/>
              </w:tabs>
            </w:pPr>
          </w:p>
        </w:tc>
      </w:tr>
      <w:tr w:rsidR="009A1475" w14:paraId="74E02BD8" w14:textId="77777777" w:rsidTr="009A1475">
        <w:trPr>
          <w:trHeight w:val="1132"/>
        </w:trPr>
        <w:tc>
          <w:tcPr>
            <w:tcW w:w="42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DB0ADE" w14:textId="77777777" w:rsidR="009A1475" w:rsidRDefault="009A1475">
            <w:pPr>
              <w:pStyle w:val="Vlada"/>
              <w:tabs>
                <w:tab w:val="left" w:pos="3500"/>
              </w:tabs>
              <w:jc w:val="left"/>
            </w:pPr>
          </w:p>
          <w:p w14:paraId="013CB879" w14:textId="77777777" w:rsidR="009A1475" w:rsidRDefault="009A1475">
            <w:pPr>
              <w:pStyle w:val="Vlada"/>
              <w:tabs>
                <w:tab w:val="left" w:pos="3500"/>
              </w:tabs>
              <w:jc w:val="left"/>
            </w:pPr>
            <w:r>
              <w:t>Naznačiti kod kojeg organa uprave je neprofitna organizacija registrovana</w:t>
            </w:r>
          </w:p>
          <w:p w14:paraId="117DBAEC" w14:textId="77777777" w:rsidR="009A1475" w:rsidRDefault="009A1475">
            <w:pPr>
              <w:pStyle w:val="Vlada"/>
              <w:tabs>
                <w:tab w:val="left" w:pos="3500"/>
              </w:tabs>
              <w:jc w:val="left"/>
            </w:pPr>
          </w:p>
        </w:tc>
        <w:tc>
          <w:tcPr>
            <w:tcW w:w="53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78B5B9" w14:textId="77777777" w:rsidR="009A1475" w:rsidRDefault="009A1475">
            <w:pPr>
              <w:pStyle w:val="Vlada"/>
              <w:tabs>
                <w:tab w:val="left" w:pos="3500"/>
              </w:tabs>
            </w:pPr>
          </w:p>
        </w:tc>
      </w:tr>
      <w:tr w:rsidR="009A1475" w14:paraId="0CAF9AFD" w14:textId="77777777" w:rsidTr="009A1475">
        <w:tc>
          <w:tcPr>
            <w:tcW w:w="42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FEF76A" w14:textId="77777777" w:rsidR="009A1475" w:rsidRDefault="009A1475">
            <w:pPr>
              <w:pStyle w:val="Vlada"/>
              <w:tabs>
                <w:tab w:val="left" w:pos="3500"/>
              </w:tabs>
              <w:jc w:val="left"/>
            </w:pPr>
            <w:r>
              <w:t>Osoba ovlaštena za zastupanje neprofitne organizacije</w:t>
            </w:r>
          </w:p>
        </w:tc>
        <w:tc>
          <w:tcPr>
            <w:tcW w:w="53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667BFF" w14:textId="77777777" w:rsidR="009A1475" w:rsidRDefault="009A1475">
            <w:pPr>
              <w:pStyle w:val="Vlada"/>
              <w:tabs>
                <w:tab w:val="left" w:pos="3500"/>
              </w:tabs>
            </w:pPr>
          </w:p>
        </w:tc>
      </w:tr>
      <w:tr w:rsidR="009A1475" w14:paraId="3220029A" w14:textId="77777777" w:rsidTr="009A1475">
        <w:tc>
          <w:tcPr>
            <w:tcW w:w="42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D99BF9" w14:textId="77777777" w:rsidR="009A1475" w:rsidRDefault="009A147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Identifikacioni broj</w:t>
            </w:r>
          </w:p>
          <w:p w14:paraId="024184EA" w14:textId="77777777" w:rsidR="009A1475" w:rsidRDefault="009A1475">
            <w:pPr>
              <w:pStyle w:val="Vlada"/>
              <w:tabs>
                <w:tab w:val="left" w:pos="3500"/>
              </w:tabs>
              <w:jc w:val="left"/>
              <w:rPr>
                <w:rFonts w:eastAsiaTheme="minorHAnsi"/>
              </w:rPr>
            </w:pPr>
            <w:r>
              <w:rPr>
                <w:rFonts w:eastAsia="Times New Roman"/>
                <w:lang w:val="bs-Latn-BA" w:eastAsia="bs-Latn-BA"/>
              </w:rPr>
              <w:t>(ID broj)</w:t>
            </w:r>
          </w:p>
        </w:tc>
        <w:tc>
          <w:tcPr>
            <w:tcW w:w="53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94B63D" w14:textId="77777777" w:rsidR="009A1475" w:rsidRDefault="009A1475">
            <w:pPr>
              <w:pStyle w:val="Vlada"/>
              <w:tabs>
                <w:tab w:val="left" w:pos="3500"/>
              </w:tabs>
            </w:pPr>
          </w:p>
        </w:tc>
      </w:tr>
      <w:tr w:rsidR="009A1475" w14:paraId="751D8E00" w14:textId="77777777" w:rsidTr="009A1475">
        <w:tc>
          <w:tcPr>
            <w:tcW w:w="42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10A085" w14:textId="77777777" w:rsidR="009A1475" w:rsidRDefault="009A1475">
            <w:pPr>
              <w:pStyle w:val="Vlada"/>
              <w:tabs>
                <w:tab w:val="left" w:pos="3500"/>
              </w:tabs>
              <w:jc w:val="left"/>
            </w:pPr>
          </w:p>
          <w:p w14:paraId="45EAC83C" w14:textId="77777777" w:rsidR="009A1475" w:rsidRDefault="009A1475">
            <w:pPr>
              <w:pStyle w:val="Vlada"/>
              <w:tabs>
                <w:tab w:val="left" w:pos="3500"/>
              </w:tabs>
              <w:jc w:val="left"/>
            </w:pPr>
            <w:r>
              <w:t>Kontakt telefon i e-mail neprofitne organizacije</w:t>
            </w:r>
          </w:p>
          <w:p w14:paraId="5B108F4B" w14:textId="77777777" w:rsidR="009A1475" w:rsidRDefault="009A1475">
            <w:pPr>
              <w:pStyle w:val="Vlada"/>
              <w:tabs>
                <w:tab w:val="left" w:pos="3500"/>
              </w:tabs>
              <w:jc w:val="left"/>
            </w:pPr>
          </w:p>
        </w:tc>
        <w:tc>
          <w:tcPr>
            <w:tcW w:w="53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5626DC" w14:textId="77777777" w:rsidR="009A1475" w:rsidRDefault="009A1475">
            <w:pPr>
              <w:pStyle w:val="Vlada"/>
              <w:tabs>
                <w:tab w:val="left" w:pos="3500"/>
              </w:tabs>
            </w:pPr>
          </w:p>
        </w:tc>
      </w:tr>
      <w:tr w:rsidR="009A1475" w14:paraId="08A7523A" w14:textId="77777777" w:rsidTr="009A1475">
        <w:tc>
          <w:tcPr>
            <w:tcW w:w="42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DD8C2A" w14:textId="77777777" w:rsidR="009A1475" w:rsidRDefault="009A147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Naziv banke u kojoj je otvoren račun neprofitne organizacije</w:t>
            </w:r>
          </w:p>
        </w:tc>
        <w:tc>
          <w:tcPr>
            <w:tcW w:w="53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56EBF8" w14:textId="77777777" w:rsidR="009A1475" w:rsidRDefault="009A1475">
            <w:pPr>
              <w:pStyle w:val="Vlada"/>
              <w:tabs>
                <w:tab w:val="left" w:pos="3500"/>
              </w:tabs>
            </w:pPr>
          </w:p>
        </w:tc>
      </w:tr>
      <w:tr w:rsidR="009A1475" w14:paraId="2640050E" w14:textId="77777777" w:rsidTr="009A1475">
        <w:trPr>
          <w:trHeight w:val="725"/>
        </w:trPr>
        <w:tc>
          <w:tcPr>
            <w:tcW w:w="42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0A3957" w14:textId="77777777" w:rsidR="009A1475" w:rsidRDefault="009A1475">
            <w:pPr>
              <w:pStyle w:val="Vlada"/>
              <w:tabs>
                <w:tab w:val="left" w:pos="3500"/>
              </w:tabs>
              <w:jc w:val="left"/>
            </w:pPr>
            <w:r>
              <w:t>Broj bankovnog računa neprofitne organizacije</w:t>
            </w:r>
          </w:p>
        </w:tc>
        <w:tc>
          <w:tcPr>
            <w:tcW w:w="53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466FE9" w14:textId="77777777" w:rsidR="009A1475" w:rsidRDefault="009A1475">
            <w:pPr>
              <w:pStyle w:val="Vlada"/>
              <w:tabs>
                <w:tab w:val="left" w:pos="3500"/>
              </w:tabs>
            </w:pPr>
          </w:p>
        </w:tc>
      </w:tr>
      <w:tr w:rsidR="009A1475" w14:paraId="27A57F25" w14:textId="77777777" w:rsidTr="009A1475">
        <w:tc>
          <w:tcPr>
            <w:tcW w:w="960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0EA189" w14:textId="77777777" w:rsidR="009A1475" w:rsidRDefault="009A1475">
            <w:pPr>
              <w:pStyle w:val="Vlada"/>
              <w:tabs>
                <w:tab w:val="left" w:pos="3500"/>
              </w:tabs>
              <w:jc w:val="center"/>
              <w:rPr>
                <w:b/>
              </w:rPr>
            </w:pPr>
          </w:p>
          <w:p w14:paraId="2957C822" w14:textId="77777777" w:rsidR="009A1475" w:rsidRDefault="009A1475">
            <w:pPr>
              <w:pStyle w:val="Vlada"/>
              <w:tabs>
                <w:tab w:val="left" w:pos="3500"/>
              </w:tabs>
              <w:jc w:val="center"/>
              <w:rPr>
                <w:b/>
              </w:rPr>
            </w:pPr>
            <w:r>
              <w:rPr>
                <w:b/>
              </w:rPr>
              <w:t>OPĆI PODACI O PROJEKTU</w:t>
            </w:r>
          </w:p>
        </w:tc>
      </w:tr>
      <w:tr w:rsidR="009A1475" w14:paraId="4E73EA38" w14:textId="77777777" w:rsidTr="009A1475">
        <w:tc>
          <w:tcPr>
            <w:tcW w:w="42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0B75AA" w14:textId="77777777" w:rsidR="009A1475" w:rsidRDefault="009A1475">
            <w:pPr>
              <w:pStyle w:val="Vlada"/>
              <w:tabs>
                <w:tab w:val="left" w:pos="3500"/>
              </w:tabs>
              <w:jc w:val="left"/>
            </w:pPr>
          </w:p>
          <w:p w14:paraId="39ADB3F7" w14:textId="77777777" w:rsidR="009A1475" w:rsidRDefault="009A1475">
            <w:pPr>
              <w:pStyle w:val="Vlada"/>
              <w:tabs>
                <w:tab w:val="left" w:pos="3500"/>
              </w:tabs>
              <w:jc w:val="left"/>
            </w:pPr>
            <w:r>
              <w:t>Naziv projekta</w:t>
            </w:r>
          </w:p>
          <w:p w14:paraId="57DDEB93" w14:textId="77777777" w:rsidR="009A1475" w:rsidRDefault="009A1475">
            <w:pPr>
              <w:pStyle w:val="Vlada"/>
              <w:tabs>
                <w:tab w:val="left" w:pos="3500"/>
              </w:tabs>
              <w:jc w:val="left"/>
            </w:pPr>
          </w:p>
        </w:tc>
        <w:tc>
          <w:tcPr>
            <w:tcW w:w="53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A34AA7" w14:textId="77777777" w:rsidR="009A1475" w:rsidRDefault="009A1475">
            <w:pPr>
              <w:pStyle w:val="Vlada"/>
              <w:tabs>
                <w:tab w:val="left" w:pos="3500"/>
              </w:tabs>
            </w:pPr>
          </w:p>
        </w:tc>
      </w:tr>
      <w:tr w:rsidR="009A1475" w14:paraId="22167B74" w14:textId="77777777" w:rsidTr="009A1475">
        <w:trPr>
          <w:trHeight w:val="481"/>
        </w:trPr>
        <w:tc>
          <w:tcPr>
            <w:tcW w:w="42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ED426E" w14:textId="77777777" w:rsidR="009A1475" w:rsidRDefault="009A1475">
            <w:pPr>
              <w:pStyle w:val="Vlada"/>
              <w:tabs>
                <w:tab w:val="left" w:pos="3500"/>
              </w:tabs>
              <w:jc w:val="left"/>
            </w:pPr>
          </w:p>
          <w:p w14:paraId="5C1A58DD" w14:textId="77777777" w:rsidR="009A1475" w:rsidRDefault="009A1475">
            <w:pPr>
              <w:pStyle w:val="Vlada"/>
              <w:tabs>
                <w:tab w:val="left" w:pos="3500"/>
              </w:tabs>
              <w:jc w:val="left"/>
            </w:pPr>
            <w:r>
              <w:t>Vrijeme realizacije projekta</w:t>
            </w:r>
          </w:p>
        </w:tc>
        <w:tc>
          <w:tcPr>
            <w:tcW w:w="53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D00D7E" w14:textId="77777777" w:rsidR="009A1475" w:rsidRDefault="009A1475">
            <w:pPr>
              <w:pStyle w:val="Vlada"/>
              <w:tabs>
                <w:tab w:val="left" w:pos="3500"/>
              </w:tabs>
            </w:pPr>
          </w:p>
          <w:p w14:paraId="3DA29A9A" w14:textId="77777777" w:rsidR="009A1475" w:rsidRDefault="009A1475">
            <w:pPr>
              <w:pStyle w:val="Vlada"/>
              <w:tabs>
                <w:tab w:val="left" w:pos="3500"/>
              </w:tabs>
            </w:pPr>
          </w:p>
          <w:p w14:paraId="2211DB4A" w14:textId="77777777" w:rsidR="009A1475" w:rsidRDefault="009A1475">
            <w:pPr>
              <w:pStyle w:val="Vlada"/>
              <w:tabs>
                <w:tab w:val="left" w:pos="3500"/>
              </w:tabs>
            </w:pPr>
          </w:p>
        </w:tc>
      </w:tr>
      <w:tr w:rsidR="009A1475" w14:paraId="274A0882" w14:textId="77777777" w:rsidTr="009A1475">
        <w:tc>
          <w:tcPr>
            <w:tcW w:w="42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8AD540" w14:textId="77777777" w:rsidR="009A1475" w:rsidRDefault="009A1475">
            <w:pPr>
              <w:pStyle w:val="Vlada"/>
              <w:tabs>
                <w:tab w:val="left" w:pos="3500"/>
              </w:tabs>
              <w:jc w:val="left"/>
            </w:pPr>
          </w:p>
          <w:p w14:paraId="1023D65D" w14:textId="77777777" w:rsidR="009A1475" w:rsidRDefault="009A1475">
            <w:pPr>
              <w:pStyle w:val="Vlada"/>
              <w:tabs>
                <w:tab w:val="left" w:pos="3500"/>
              </w:tabs>
              <w:jc w:val="left"/>
            </w:pPr>
            <w:r>
              <w:t>Ukupna vrijednost projekta</w:t>
            </w:r>
          </w:p>
        </w:tc>
        <w:tc>
          <w:tcPr>
            <w:tcW w:w="53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E366A8" w14:textId="77777777" w:rsidR="009A1475" w:rsidRDefault="009A1475">
            <w:pPr>
              <w:pStyle w:val="Vlada"/>
              <w:tabs>
                <w:tab w:val="left" w:pos="3500"/>
              </w:tabs>
            </w:pPr>
          </w:p>
          <w:p w14:paraId="33E60FB4" w14:textId="77777777" w:rsidR="009A1475" w:rsidRDefault="009A1475">
            <w:pPr>
              <w:pStyle w:val="Vlada"/>
              <w:tabs>
                <w:tab w:val="left" w:pos="3500"/>
              </w:tabs>
            </w:pPr>
          </w:p>
          <w:p w14:paraId="1BF5299C" w14:textId="77777777" w:rsidR="009A1475" w:rsidRDefault="009A1475">
            <w:pPr>
              <w:pStyle w:val="Vlada"/>
              <w:tabs>
                <w:tab w:val="left" w:pos="3500"/>
              </w:tabs>
            </w:pPr>
          </w:p>
        </w:tc>
      </w:tr>
      <w:tr w:rsidR="009A1475" w14:paraId="075049B2" w14:textId="77777777" w:rsidTr="009A1475">
        <w:trPr>
          <w:trHeight w:val="553"/>
        </w:trPr>
        <w:tc>
          <w:tcPr>
            <w:tcW w:w="214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353DF7" w14:textId="77777777" w:rsidR="009A1475" w:rsidRDefault="009A1475">
            <w:pPr>
              <w:pStyle w:val="Vlada"/>
              <w:tabs>
                <w:tab w:val="left" w:pos="3500"/>
              </w:tabs>
              <w:jc w:val="left"/>
            </w:pPr>
          </w:p>
          <w:p w14:paraId="3B97054C" w14:textId="77777777" w:rsidR="009A1475" w:rsidRDefault="009A1475">
            <w:pPr>
              <w:pStyle w:val="Vlada"/>
              <w:tabs>
                <w:tab w:val="left" w:pos="3500"/>
              </w:tabs>
              <w:jc w:val="left"/>
            </w:pPr>
          </w:p>
          <w:p w14:paraId="2BB302E9" w14:textId="77777777" w:rsidR="009A1475" w:rsidRDefault="009A1475">
            <w:pPr>
              <w:pStyle w:val="Vlada"/>
              <w:tabs>
                <w:tab w:val="left" w:pos="3500"/>
              </w:tabs>
              <w:jc w:val="left"/>
            </w:pPr>
          </w:p>
          <w:p w14:paraId="0D83775E" w14:textId="77777777" w:rsidR="009A1475" w:rsidRDefault="009A1475">
            <w:pPr>
              <w:pStyle w:val="Vlada"/>
              <w:tabs>
                <w:tab w:val="left" w:pos="3500"/>
              </w:tabs>
              <w:jc w:val="left"/>
            </w:pPr>
          </w:p>
          <w:p w14:paraId="07871902" w14:textId="77777777" w:rsidR="009A1475" w:rsidRDefault="009A1475">
            <w:pPr>
              <w:pStyle w:val="Vlada"/>
              <w:tabs>
                <w:tab w:val="left" w:pos="3500"/>
              </w:tabs>
              <w:jc w:val="left"/>
            </w:pPr>
            <w:r>
              <w:t>Izvor finansiranja (unijeti iznos)</w:t>
            </w:r>
          </w:p>
        </w:tc>
        <w:tc>
          <w:tcPr>
            <w:tcW w:w="2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D71C9E" w14:textId="77777777" w:rsidR="009A1475" w:rsidRDefault="009A1475">
            <w:pPr>
              <w:pStyle w:val="Vlada"/>
              <w:tabs>
                <w:tab w:val="left" w:pos="3500"/>
              </w:tabs>
            </w:pPr>
            <w:r>
              <w:t xml:space="preserve">Vlastita sredstva </w:t>
            </w:r>
          </w:p>
        </w:tc>
        <w:tc>
          <w:tcPr>
            <w:tcW w:w="53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71D0C3" w14:textId="77777777" w:rsidR="009A1475" w:rsidRDefault="009A1475">
            <w:pPr>
              <w:pStyle w:val="Vlada"/>
              <w:tabs>
                <w:tab w:val="left" w:pos="3500"/>
              </w:tabs>
            </w:pPr>
          </w:p>
          <w:p w14:paraId="486289E1" w14:textId="77777777" w:rsidR="009A1475" w:rsidRDefault="009A1475">
            <w:pPr>
              <w:pStyle w:val="Vlada"/>
              <w:tabs>
                <w:tab w:val="left" w:pos="3500"/>
              </w:tabs>
            </w:pPr>
          </w:p>
        </w:tc>
      </w:tr>
      <w:tr w:rsidR="009A1475" w14:paraId="61F6A248" w14:textId="77777777" w:rsidTr="009A1475">
        <w:trPr>
          <w:trHeight w:val="241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E27D3AF" w14:textId="77777777" w:rsidR="009A1475" w:rsidRDefault="009A1475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hr-HR" w:eastAsia="en-US"/>
              </w:rPr>
            </w:pPr>
          </w:p>
        </w:tc>
        <w:tc>
          <w:tcPr>
            <w:tcW w:w="2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F0A5E2" w14:textId="77777777" w:rsidR="009A1475" w:rsidRDefault="009A1475">
            <w:pPr>
              <w:pStyle w:val="Vlada"/>
              <w:tabs>
                <w:tab w:val="left" w:pos="3500"/>
              </w:tabs>
              <w:jc w:val="left"/>
            </w:pPr>
            <w:r>
              <w:t>Sredstva Vlade Unsko-sanskog kantona</w:t>
            </w:r>
          </w:p>
          <w:p w14:paraId="5318A99D" w14:textId="77777777" w:rsidR="009A1475" w:rsidRDefault="009A1475">
            <w:pPr>
              <w:pStyle w:val="Vlada"/>
              <w:tabs>
                <w:tab w:val="left" w:pos="3500"/>
              </w:tabs>
              <w:jc w:val="left"/>
            </w:pPr>
          </w:p>
        </w:tc>
        <w:tc>
          <w:tcPr>
            <w:tcW w:w="53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2FD60E" w14:textId="77777777" w:rsidR="009A1475" w:rsidRDefault="009A1475">
            <w:pPr>
              <w:pStyle w:val="Vlada"/>
              <w:tabs>
                <w:tab w:val="left" w:pos="3500"/>
              </w:tabs>
            </w:pPr>
          </w:p>
          <w:p w14:paraId="6A33D81C" w14:textId="77777777" w:rsidR="009A1475" w:rsidRDefault="009A1475">
            <w:pPr>
              <w:pStyle w:val="Vlada"/>
              <w:tabs>
                <w:tab w:val="left" w:pos="3500"/>
              </w:tabs>
            </w:pPr>
          </w:p>
        </w:tc>
      </w:tr>
      <w:tr w:rsidR="009A1475" w14:paraId="3E797ACF" w14:textId="77777777" w:rsidTr="009A1475">
        <w:trPr>
          <w:trHeight w:val="354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BC8483" w14:textId="77777777" w:rsidR="009A1475" w:rsidRDefault="009A1475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hr-HR" w:eastAsia="en-US"/>
              </w:rPr>
            </w:pPr>
          </w:p>
        </w:tc>
        <w:tc>
          <w:tcPr>
            <w:tcW w:w="2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34860E" w14:textId="77777777" w:rsidR="009A1475" w:rsidRDefault="009A1475">
            <w:pPr>
              <w:pStyle w:val="Vlada"/>
              <w:tabs>
                <w:tab w:val="left" w:pos="3500"/>
              </w:tabs>
              <w:jc w:val="left"/>
            </w:pPr>
            <w:r>
              <w:t>Sredstva drugih donatora</w:t>
            </w:r>
          </w:p>
          <w:p w14:paraId="7E07B993" w14:textId="77777777" w:rsidR="009A1475" w:rsidRDefault="009A1475">
            <w:pPr>
              <w:pStyle w:val="Vlada"/>
              <w:tabs>
                <w:tab w:val="left" w:pos="3500"/>
              </w:tabs>
              <w:jc w:val="left"/>
            </w:pPr>
          </w:p>
        </w:tc>
        <w:tc>
          <w:tcPr>
            <w:tcW w:w="53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672B3A" w14:textId="77777777" w:rsidR="009A1475" w:rsidRDefault="009A1475">
            <w:pPr>
              <w:pStyle w:val="Vlada"/>
              <w:tabs>
                <w:tab w:val="left" w:pos="3500"/>
              </w:tabs>
            </w:pPr>
          </w:p>
          <w:p w14:paraId="55F1F60F" w14:textId="77777777" w:rsidR="009A1475" w:rsidRDefault="009A1475">
            <w:pPr>
              <w:pStyle w:val="Vlada"/>
              <w:tabs>
                <w:tab w:val="left" w:pos="3500"/>
              </w:tabs>
            </w:pPr>
          </w:p>
        </w:tc>
      </w:tr>
      <w:tr w:rsidR="009A1475" w14:paraId="3C978BDD" w14:textId="77777777" w:rsidTr="009A1475">
        <w:trPr>
          <w:trHeight w:val="644"/>
        </w:trPr>
        <w:tc>
          <w:tcPr>
            <w:tcW w:w="214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693D7A" w14:textId="77777777" w:rsidR="009A1475" w:rsidRDefault="009A1475">
            <w:pPr>
              <w:pStyle w:val="Vlada"/>
            </w:pPr>
          </w:p>
          <w:p w14:paraId="416848D6" w14:textId="77777777" w:rsidR="009A1475" w:rsidRDefault="009A1475">
            <w:pPr>
              <w:pStyle w:val="Vlada"/>
            </w:pPr>
          </w:p>
          <w:p w14:paraId="58BF1993" w14:textId="77777777" w:rsidR="009A1475" w:rsidRDefault="009A1475">
            <w:pPr>
              <w:pStyle w:val="Vlada"/>
            </w:pPr>
          </w:p>
          <w:p w14:paraId="36450275" w14:textId="77777777" w:rsidR="009A1475" w:rsidRDefault="009A1475">
            <w:pPr>
              <w:pStyle w:val="Vlada"/>
            </w:pPr>
            <w:r>
              <w:t>Broj korisnika</w:t>
            </w:r>
          </w:p>
        </w:tc>
        <w:tc>
          <w:tcPr>
            <w:tcW w:w="2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7C051E" w14:textId="77777777" w:rsidR="009A1475" w:rsidRDefault="009A1475">
            <w:pPr>
              <w:pStyle w:val="Vlada"/>
            </w:pPr>
            <w:r>
              <w:t>Direktni korisnici</w:t>
            </w:r>
          </w:p>
        </w:tc>
        <w:tc>
          <w:tcPr>
            <w:tcW w:w="53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15BC" w14:textId="77777777" w:rsidR="009A1475" w:rsidRDefault="009A1475">
            <w:pPr>
              <w:pStyle w:val="Vlada"/>
              <w:tabs>
                <w:tab w:val="left" w:pos="3500"/>
              </w:tabs>
            </w:pPr>
          </w:p>
        </w:tc>
      </w:tr>
      <w:tr w:rsidR="009A1475" w14:paraId="55A5E64E" w14:textId="77777777" w:rsidTr="009A1475">
        <w:trPr>
          <w:trHeight w:val="644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DD6A77" w14:textId="77777777" w:rsidR="009A1475" w:rsidRDefault="009A1475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hr-HR" w:eastAsia="en-US"/>
              </w:rPr>
            </w:pPr>
          </w:p>
        </w:tc>
        <w:tc>
          <w:tcPr>
            <w:tcW w:w="2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4A199D" w14:textId="77777777" w:rsidR="009A1475" w:rsidRDefault="009A1475">
            <w:pPr>
              <w:pStyle w:val="Vlada"/>
            </w:pPr>
            <w:r>
              <w:t>Indirektni korisnici</w:t>
            </w:r>
          </w:p>
        </w:tc>
        <w:tc>
          <w:tcPr>
            <w:tcW w:w="53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C599B1" w14:textId="77777777" w:rsidR="009A1475" w:rsidRDefault="009A1475">
            <w:pPr>
              <w:pStyle w:val="Vlada"/>
              <w:tabs>
                <w:tab w:val="left" w:pos="3500"/>
              </w:tabs>
            </w:pPr>
          </w:p>
        </w:tc>
      </w:tr>
      <w:tr w:rsidR="009A1475" w14:paraId="488C5A07" w14:textId="77777777" w:rsidTr="009A1475">
        <w:trPr>
          <w:trHeight w:val="644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81115B" w14:textId="77777777" w:rsidR="009A1475" w:rsidRDefault="009A1475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hr-HR" w:eastAsia="en-US"/>
              </w:rPr>
            </w:pPr>
          </w:p>
        </w:tc>
        <w:tc>
          <w:tcPr>
            <w:tcW w:w="2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83B3C9" w14:textId="77777777" w:rsidR="009A1475" w:rsidRDefault="009A1475">
            <w:pPr>
              <w:pStyle w:val="Vlada"/>
            </w:pPr>
            <w:r>
              <w:t>Ukupno</w:t>
            </w:r>
          </w:p>
        </w:tc>
        <w:tc>
          <w:tcPr>
            <w:tcW w:w="53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951D27" w14:textId="77777777" w:rsidR="009A1475" w:rsidRDefault="009A1475">
            <w:pPr>
              <w:pStyle w:val="Vlada"/>
              <w:tabs>
                <w:tab w:val="left" w:pos="3500"/>
              </w:tabs>
            </w:pPr>
          </w:p>
        </w:tc>
      </w:tr>
    </w:tbl>
    <w:p w14:paraId="4B6697DB" w14:textId="77777777" w:rsidR="009A1475" w:rsidRDefault="009A1475" w:rsidP="009A1475">
      <w:pPr>
        <w:pStyle w:val="Vlada"/>
        <w:tabs>
          <w:tab w:val="left" w:pos="3500"/>
        </w:tabs>
      </w:pPr>
    </w:p>
    <w:p w14:paraId="5F13A695" w14:textId="77777777" w:rsidR="009A1475" w:rsidRDefault="009A1475" w:rsidP="009A1475">
      <w:pPr>
        <w:pStyle w:val="Vlada"/>
        <w:tabs>
          <w:tab w:val="left" w:pos="3500"/>
        </w:tabs>
        <w:ind w:left="720"/>
        <w:rPr>
          <w:b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492"/>
      </w:tblGrid>
      <w:tr w:rsidR="009A1475" w14:paraId="7A2A6A1F" w14:textId="77777777" w:rsidTr="009A1475">
        <w:tc>
          <w:tcPr>
            <w:tcW w:w="9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EA9419" w14:textId="77777777" w:rsidR="009A1475" w:rsidRDefault="009A1475">
            <w:pPr>
              <w:pStyle w:val="Vlada"/>
              <w:tabs>
                <w:tab w:val="left" w:pos="3500"/>
              </w:tabs>
              <w:rPr>
                <w:b/>
              </w:rPr>
            </w:pPr>
            <w:r>
              <w:rPr>
                <w:b/>
              </w:rPr>
              <w:t>Kratak opis realizacije projekta i obrazloženje u slučaju promjena u odnosu na projektni prijedlog:</w:t>
            </w:r>
          </w:p>
          <w:p w14:paraId="35404120" w14:textId="77777777" w:rsidR="009A1475" w:rsidRDefault="009A1475">
            <w:pPr>
              <w:pStyle w:val="Vlada"/>
              <w:tabs>
                <w:tab w:val="left" w:pos="3500"/>
              </w:tabs>
              <w:ind w:left="360"/>
            </w:pPr>
          </w:p>
          <w:p w14:paraId="7D0F2B62" w14:textId="77777777" w:rsidR="009A1475" w:rsidRDefault="009A1475">
            <w:pPr>
              <w:pStyle w:val="Vlada"/>
              <w:tabs>
                <w:tab w:val="left" w:pos="3500"/>
              </w:tabs>
              <w:ind w:left="360"/>
            </w:pPr>
          </w:p>
          <w:p w14:paraId="4A0048BC" w14:textId="77777777" w:rsidR="009A1475" w:rsidRDefault="009A1475">
            <w:pPr>
              <w:pStyle w:val="Vlada"/>
              <w:tabs>
                <w:tab w:val="left" w:pos="3500"/>
              </w:tabs>
              <w:ind w:left="360"/>
            </w:pPr>
          </w:p>
          <w:p w14:paraId="07F33123" w14:textId="77777777" w:rsidR="009A1475" w:rsidRDefault="009A1475">
            <w:pPr>
              <w:pStyle w:val="Vlada"/>
              <w:tabs>
                <w:tab w:val="left" w:pos="3500"/>
              </w:tabs>
              <w:ind w:left="360"/>
            </w:pPr>
          </w:p>
          <w:p w14:paraId="17B0C137" w14:textId="77777777" w:rsidR="009A1475" w:rsidRDefault="009A1475">
            <w:pPr>
              <w:pStyle w:val="Vlada"/>
              <w:tabs>
                <w:tab w:val="left" w:pos="3500"/>
              </w:tabs>
              <w:ind w:left="360"/>
            </w:pPr>
          </w:p>
          <w:p w14:paraId="72F128FA" w14:textId="77777777" w:rsidR="009A1475" w:rsidRDefault="009A1475">
            <w:pPr>
              <w:pStyle w:val="Vlada"/>
              <w:tabs>
                <w:tab w:val="left" w:pos="3500"/>
              </w:tabs>
              <w:ind w:left="360"/>
            </w:pPr>
          </w:p>
          <w:p w14:paraId="28BE0265" w14:textId="77777777" w:rsidR="009A1475" w:rsidRDefault="009A1475">
            <w:pPr>
              <w:pStyle w:val="Vlada"/>
              <w:tabs>
                <w:tab w:val="left" w:pos="3500"/>
              </w:tabs>
              <w:ind w:left="360"/>
            </w:pPr>
          </w:p>
          <w:p w14:paraId="1C6EB509" w14:textId="77777777" w:rsidR="009A1475" w:rsidRDefault="009A1475">
            <w:pPr>
              <w:pStyle w:val="Vlada"/>
              <w:tabs>
                <w:tab w:val="left" w:pos="3500"/>
              </w:tabs>
              <w:ind w:left="360"/>
            </w:pPr>
          </w:p>
          <w:p w14:paraId="5E23D3AA" w14:textId="77777777" w:rsidR="009A1475" w:rsidRDefault="009A1475">
            <w:pPr>
              <w:pStyle w:val="Vlada"/>
              <w:tabs>
                <w:tab w:val="left" w:pos="3500"/>
              </w:tabs>
              <w:ind w:left="360"/>
            </w:pPr>
          </w:p>
          <w:p w14:paraId="1F7BFFD8" w14:textId="77777777" w:rsidR="009A1475" w:rsidRDefault="009A1475">
            <w:pPr>
              <w:pStyle w:val="Vlada"/>
              <w:tabs>
                <w:tab w:val="left" w:pos="3500"/>
              </w:tabs>
              <w:ind w:left="360"/>
            </w:pPr>
          </w:p>
          <w:p w14:paraId="6BEB4C9E" w14:textId="77777777" w:rsidR="009A1475" w:rsidRDefault="009A1475">
            <w:pPr>
              <w:pStyle w:val="Vlada"/>
              <w:tabs>
                <w:tab w:val="left" w:pos="3500"/>
              </w:tabs>
              <w:ind w:left="360"/>
            </w:pPr>
          </w:p>
          <w:p w14:paraId="7312C833" w14:textId="77777777" w:rsidR="009A1475" w:rsidRDefault="009A1475">
            <w:pPr>
              <w:pStyle w:val="Vlada"/>
              <w:tabs>
                <w:tab w:val="left" w:pos="3500"/>
              </w:tabs>
            </w:pPr>
          </w:p>
          <w:p w14:paraId="3297385A" w14:textId="77777777" w:rsidR="009A1475" w:rsidRDefault="009A1475">
            <w:pPr>
              <w:pStyle w:val="Vlada"/>
              <w:tabs>
                <w:tab w:val="left" w:pos="3500"/>
              </w:tabs>
            </w:pPr>
          </w:p>
          <w:p w14:paraId="6E5996DB" w14:textId="77777777" w:rsidR="009A1475" w:rsidRDefault="009A1475">
            <w:pPr>
              <w:pStyle w:val="Vlada"/>
              <w:tabs>
                <w:tab w:val="left" w:pos="3500"/>
              </w:tabs>
              <w:ind w:left="360"/>
            </w:pPr>
          </w:p>
          <w:p w14:paraId="7DFD384E" w14:textId="77777777" w:rsidR="009A1475" w:rsidRDefault="009A1475">
            <w:pPr>
              <w:pStyle w:val="Vlada"/>
              <w:tabs>
                <w:tab w:val="left" w:pos="3500"/>
              </w:tabs>
              <w:ind w:left="360"/>
            </w:pPr>
          </w:p>
          <w:p w14:paraId="76660623" w14:textId="77777777" w:rsidR="009A1475" w:rsidRDefault="009A1475">
            <w:pPr>
              <w:pStyle w:val="Vlada"/>
              <w:tabs>
                <w:tab w:val="left" w:pos="3500"/>
              </w:tabs>
              <w:jc w:val="left"/>
            </w:pPr>
            <w:r>
              <w:t>Postignuti ciljevi:</w:t>
            </w:r>
          </w:p>
          <w:p w14:paraId="43066C05" w14:textId="77777777" w:rsidR="009A1475" w:rsidRDefault="009A1475">
            <w:pPr>
              <w:pStyle w:val="Vlada"/>
              <w:tabs>
                <w:tab w:val="left" w:pos="3500"/>
              </w:tabs>
              <w:ind w:left="360"/>
            </w:pPr>
          </w:p>
          <w:p w14:paraId="686AC6AB" w14:textId="77777777" w:rsidR="009A1475" w:rsidRDefault="009A1475">
            <w:pPr>
              <w:pStyle w:val="Vlada"/>
              <w:tabs>
                <w:tab w:val="left" w:pos="3500"/>
              </w:tabs>
              <w:ind w:left="360"/>
              <w:rPr>
                <w:b/>
              </w:rPr>
            </w:pPr>
          </w:p>
          <w:p w14:paraId="63547991" w14:textId="77777777" w:rsidR="009A1475" w:rsidRDefault="009A1475">
            <w:pPr>
              <w:pStyle w:val="Vlada"/>
              <w:tabs>
                <w:tab w:val="left" w:pos="3500"/>
              </w:tabs>
              <w:ind w:left="360"/>
              <w:rPr>
                <w:b/>
              </w:rPr>
            </w:pPr>
          </w:p>
          <w:p w14:paraId="3AC89BA6" w14:textId="77777777" w:rsidR="009A1475" w:rsidRDefault="009A1475">
            <w:pPr>
              <w:pStyle w:val="Vlada"/>
              <w:tabs>
                <w:tab w:val="left" w:pos="3500"/>
              </w:tabs>
              <w:ind w:left="360"/>
              <w:rPr>
                <w:b/>
              </w:rPr>
            </w:pPr>
          </w:p>
          <w:p w14:paraId="3D07FF54" w14:textId="77777777" w:rsidR="009A1475" w:rsidRDefault="009A1475">
            <w:pPr>
              <w:pStyle w:val="Vlada"/>
              <w:tabs>
                <w:tab w:val="left" w:pos="3500"/>
              </w:tabs>
              <w:rPr>
                <w:b/>
              </w:rPr>
            </w:pPr>
          </w:p>
          <w:p w14:paraId="76DB130D" w14:textId="77777777" w:rsidR="009A1475" w:rsidRDefault="009A1475">
            <w:pPr>
              <w:pStyle w:val="Vlada"/>
              <w:tabs>
                <w:tab w:val="left" w:pos="3500"/>
              </w:tabs>
              <w:ind w:left="360"/>
              <w:rPr>
                <w:b/>
              </w:rPr>
            </w:pPr>
          </w:p>
          <w:p w14:paraId="4D76DC3F" w14:textId="77777777" w:rsidR="009A1475" w:rsidRDefault="009A1475">
            <w:pPr>
              <w:pStyle w:val="Vlada"/>
              <w:tabs>
                <w:tab w:val="left" w:pos="3500"/>
              </w:tabs>
              <w:ind w:left="360"/>
              <w:rPr>
                <w:b/>
              </w:rPr>
            </w:pPr>
          </w:p>
          <w:p w14:paraId="0FD44C8F" w14:textId="77777777" w:rsidR="009A1475" w:rsidRDefault="009A1475">
            <w:pPr>
              <w:pStyle w:val="Vlada"/>
              <w:tabs>
                <w:tab w:val="left" w:pos="3500"/>
              </w:tabs>
              <w:ind w:left="360"/>
              <w:rPr>
                <w:b/>
              </w:rPr>
            </w:pPr>
          </w:p>
          <w:p w14:paraId="68A74890" w14:textId="77777777" w:rsidR="009A1475" w:rsidRDefault="009A1475">
            <w:pPr>
              <w:pStyle w:val="Vlada"/>
              <w:tabs>
                <w:tab w:val="left" w:pos="3500"/>
              </w:tabs>
              <w:ind w:left="360"/>
              <w:rPr>
                <w:b/>
              </w:rPr>
            </w:pPr>
          </w:p>
          <w:p w14:paraId="7C3644FA" w14:textId="77777777" w:rsidR="009A1475" w:rsidRDefault="009A1475">
            <w:pPr>
              <w:pStyle w:val="Vlada"/>
              <w:tabs>
                <w:tab w:val="left" w:pos="3500"/>
              </w:tabs>
              <w:ind w:left="360"/>
              <w:rPr>
                <w:b/>
              </w:rPr>
            </w:pPr>
          </w:p>
          <w:p w14:paraId="63EC46E9" w14:textId="77777777" w:rsidR="009A1475" w:rsidRDefault="009A1475">
            <w:pPr>
              <w:pStyle w:val="Vlada"/>
              <w:tabs>
                <w:tab w:val="left" w:pos="3500"/>
              </w:tabs>
              <w:ind w:left="360"/>
              <w:rPr>
                <w:b/>
              </w:rPr>
            </w:pPr>
          </w:p>
          <w:p w14:paraId="7A69334E" w14:textId="77777777" w:rsidR="009A1475" w:rsidRDefault="009A1475">
            <w:pPr>
              <w:pStyle w:val="Vlada"/>
              <w:tabs>
                <w:tab w:val="left" w:pos="3500"/>
              </w:tabs>
              <w:ind w:left="360"/>
              <w:rPr>
                <w:b/>
              </w:rPr>
            </w:pPr>
          </w:p>
          <w:p w14:paraId="30E22F4C" w14:textId="77777777" w:rsidR="009A1475" w:rsidRDefault="009A1475">
            <w:pPr>
              <w:pStyle w:val="Vlada"/>
              <w:tabs>
                <w:tab w:val="left" w:pos="3500"/>
              </w:tabs>
              <w:ind w:left="360"/>
              <w:rPr>
                <w:b/>
              </w:rPr>
            </w:pPr>
          </w:p>
          <w:p w14:paraId="703D491A" w14:textId="77777777" w:rsidR="009A1475" w:rsidRDefault="009A1475">
            <w:pPr>
              <w:pStyle w:val="Vlada"/>
              <w:tabs>
                <w:tab w:val="left" w:pos="3500"/>
              </w:tabs>
              <w:ind w:left="360"/>
              <w:rPr>
                <w:b/>
              </w:rPr>
            </w:pPr>
          </w:p>
        </w:tc>
      </w:tr>
      <w:tr w:rsidR="009A1475" w14:paraId="65B262A4" w14:textId="77777777" w:rsidTr="009A1475">
        <w:tc>
          <w:tcPr>
            <w:tcW w:w="9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3614E2" w14:textId="77777777" w:rsidR="009A1475" w:rsidRDefault="009A1475">
            <w:pPr>
              <w:pStyle w:val="Vlada"/>
              <w:tabs>
                <w:tab w:val="left" w:pos="3500"/>
              </w:tabs>
              <w:rPr>
                <w:b/>
              </w:rPr>
            </w:pPr>
            <w:r>
              <w:rPr>
                <w:b/>
              </w:rPr>
              <w:lastRenderedPageBreak/>
              <w:t>Postignuti rezultati:</w:t>
            </w:r>
          </w:p>
          <w:p w14:paraId="5DCBF20C" w14:textId="77777777" w:rsidR="009A1475" w:rsidRDefault="009A1475">
            <w:pPr>
              <w:pStyle w:val="Vlada"/>
              <w:tabs>
                <w:tab w:val="left" w:pos="3500"/>
              </w:tabs>
            </w:pPr>
            <w:r>
              <w:t xml:space="preserve">Rezultat 1. </w:t>
            </w:r>
          </w:p>
          <w:p w14:paraId="7411AF4A" w14:textId="77777777" w:rsidR="009A1475" w:rsidRDefault="009A1475">
            <w:pPr>
              <w:pStyle w:val="Vlada"/>
              <w:tabs>
                <w:tab w:val="left" w:pos="3500"/>
              </w:tabs>
            </w:pPr>
          </w:p>
          <w:p w14:paraId="657EB087" w14:textId="77777777" w:rsidR="009A1475" w:rsidRDefault="009A1475">
            <w:pPr>
              <w:pStyle w:val="Vlada"/>
              <w:tabs>
                <w:tab w:val="left" w:pos="3500"/>
              </w:tabs>
            </w:pPr>
          </w:p>
          <w:p w14:paraId="4847149E" w14:textId="77777777" w:rsidR="009A1475" w:rsidRDefault="009A1475">
            <w:pPr>
              <w:pStyle w:val="Vlada"/>
              <w:tabs>
                <w:tab w:val="left" w:pos="3500"/>
              </w:tabs>
            </w:pPr>
          </w:p>
          <w:p w14:paraId="69EEC89D" w14:textId="77777777" w:rsidR="009A1475" w:rsidRDefault="009A1475">
            <w:pPr>
              <w:pStyle w:val="Vlada"/>
              <w:tabs>
                <w:tab w:val="left" w:pos="3500"/>
              </w:tabs>
            </w:pPr>
            <w:r>
              <w:t xml:space="preserve">Rezultat 2. </w:t>
            </w:r>
          </w:p>
          <w:p w14:paraId="0893195D" w14:textId="77777777" w:rsidR="009A1475" w:rsidRDefault="009A1475">
            <w:pPr>
              <w:pStyle w:val="Vlada"/>
              <w:tabs>
                <w:tab w:val="left" w:pos="3500"/>
              </w:tabs>
            </w:pPr>
          </w:p>
          <w:p w14:paraId="0E40AE99" w14:textId="77777777" w:rsidR="009A1475" w:rsidRDefault="009A1475">
            <w:pPr>
              <w:pStyle w:val="Vlada"/>
              <w:tabs>
                <w:tab w:val="left" w:pos="3500"/>
              </w:tabs>
            </w:pPr>
          </w:p>
          <w:p w14:paraId="6276E4B1" w14:textId="77777777" w:rsidR="009A1475" w:rsidRDefault="009A1475">
            <w:pPr>
              <w:pStyle w:val="Vlada"/>
              <w:tabs>
                <w:tab w:val="left" w:pos="3500"/>
              </w:tabs>
            </w:pPr>
          </w:p>
          <w:p w14:paraId="06305496" w14:textId="77777777" w:rsidR="009A1475" w:rsidRDefault="009A1475">
            <w:pPr>
              <w:pStyle w:val="Vlada"/>
              <w:tabs>
                <w:tab w:val="left" w:pos="3500"/>
              </w:tabs>
            </w:pPr>
          </w:p>
          <w:p w14:paraId="0729C2C1" w14:textId="77777777" w:rsidR="009A1475" w:rsidRDefault="009A1475">
            <w:pPr>
              <w:pStyle w:val="Vlada"/>
              <w:tabs>
                <w:tab w:val="left" w:pos="3500"/>
              </w:tabs>
            </w:pPr>
            <w:r>
              <w:t xml:space="preserve">Rezultat 3. </w:t>
            </w:r>
          </w:p>
          <w:p w14:paraId="68212BCB" w14:textId="77777777" w:rsidR="009A1475" w:rsidRDefault="009A1475">
            <w:pPr>
              <w:pStyle w:val="Vlada"/>
              <w:tabs>
                <w:tab w:val="left" w:pos="3500"/>
              </w:tabs>
            </w:pPr>
          </w:p>
          <w:p w14:paraId="5B9A081A" w14:textId="77777777" w:rsidR="009A1475" w:rsidRDefault="009A1475">
            <w:pPr>
              <w:pStyle w:val="Vlada"/>
              <w:tabs>
                <w:tab w:val="left" w:pos="3500"/>
              </w:tabs>
            </w:pPr>
          </w:p>
          <w:p w14:paraId="3F35A2DD" w14:textId="77777777" w:rsidR="009A1475" w:rsidRDefault="009A1475">
            <w:pPr>
              <w:pStyle w:val="Vlada"/>
              <w:tabs>
                <w:tab w:val="left" w:pos="3500"/>
              </w:tabs>
            </w:pPr>
          </w:p>
          <w:p w14:paraId="07B5D4D3" w14:textId="77777777" w:rsidR="009A1475" w:rsidRDefault="009A1475">
            <w:pPr>
              <w:pStyle w:val="Vlada"/>
              <w:tabs>
                <w:tab w:val="left" w:pos="3500"/>
              </w:tabs>
              <w:rPr>
                <w:b/>
              </w:rPr>
            </w:pPr>
          </w:p>
        </w:tc>
      </w:tr>
      <w:tr w:rsidR="009A1475" w14:paraId="1418480F" w14:textId="77777777" w:rsidTr="009A1475">
        <w:tc>
          <w:tcPr>
            <w:tcW w:w="9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7F0C11" w14:textId="77777777" w:rsidR="009A1475" w:rsidRDefault="009A1475">
            <w:pPr>
              <w:pStyle w:val="Vlada"/>
              <w:tabs>
                <w:tab w:val="left" w:pos="3500"/>
              </w:tabs>
              <w:rPr>
                <w:b/>
              </w:rPr>
            </w:pPr>
            <w:r>
              <w:rPr>
                <w:b/>
              </w:rPr>
              <w:t>Realizirane aktivnosti:</w:t>
            </w:r>
          </w:p>
          <w:p w14:paraId="2FFE9D87" w14:textId="77777777" w:rsidR="009A1475" w:rsidRDefault="009A1475">
            <w:pPr>
              <w:pStyle w:val="Vlada"/>
              <w:tabs>
                <w:tab w:val="left" w:pos="3500"/>
              </w:tabs>
              <w:rPr>
                <w:b/>
              </w:rPr>
            </w:pPr>
          </w:p>
          <w:p w14:paraId="55EE041B" w14:textId="77777777" w:rsidR="009A1475" w:rsidRDefault="009A1475">
            <w:pPr>
              <w:pStyle w:val="Vlada"/>
              <w:tabs>
                <w:tab w:val="left" w:pos="3500"/>
              </w:tabs>
              <w:jc w:val="left"/>
            </w:pPr>
            <w:r>
              <w:t>Aktivnost 1.</w:t>
            </w:r>
          </w:p>
          <w:p w14:paraId="27206543" w14:textId="77777777" w:rsidR="009A1475" w:rsidRDefault="009A1475">
            <w:pPr>
              <w:pStyle w:val="Vlada"/>
              <w:tabs>
                <w:tab w:val="left" w:pos="3500"/>
              </w:tabs>
              <w:ind w:left="708"/>
              <w:jc w:val="left"/>
              <w:rPr>
                <w:i/>
              </w:rPr>
            </w:pPr>
            <w:r>
              <w:rPr>
                <w:i/>
              </w:rPr>
              <w:t>Aktivnost 1.1.</w:t>
            </w:r>
          </w:p>
          <w:p w14:paraId="20D992EF" w14:textId="77777777" w:rsidR="009A1475" w:rsidRDefault="009A1475">
            <w:pPr>
              <w:pStyle w:val="Vlada"/>
              <w:tabs>
                <w:tab w:val="left" w:pos="3500"/>
              </w:tabs>
              <w:ind w:left="708"/>
              <w:jc w:val="left"/>
            </w:pPr>
          </w:p>
          <w:p w14:paraId="55E69B43" w14:textId="77777777" w:rsidR="009A1475" w:rsidRDefault="009A1475">
            <w:pPr>
              <w:pStyle w:val="Vlada"/>
              <w:tabs>
                <w:tab w:val="left" w:pos="3500"/>
              </w:tabs>
              <w:ind w:left="708"/>
              <w:jc w:val="left"/>
              <w:rPr>
                <w:i/>
              </w:rPr>
            </w:pPr>
          </w:p>
          <w:p w14:paraId="0ADF3B46" w14:textId="77777777" w:rsidR="009A1475" w:rsidRDefault="009A1475">
            <w:pPr>
              <w:pStyle w:val="Vlada"/>
              <w:tabs>
                <w:tab w:val="left" w:pos="3500"/>
              </w:tabs>
              <w:ind w:left="708"/>
              <w:jc w:val="left"/>
              <w:rPr>
                <w:i/>
              </w:rPr>
            </w:pPr>
          </w:p>
          <w:p w14:paraId="30F1AF6B" w14:textId="77777777" w:rsidR="009A1475" w:rsidRDefault="009A1475">
            <w:pPr>
              <w:pStyle w:val="Vlada"/>
              <w:tabs>
                <w:tab w:val="left" w:pos="3500"/>
              </w:tabs>
              <w:ind w:left="708"/>
              <w:jc w:val="left"/>
              <w:rPr>
                <w:i/>
              </w:rPr>
            </w:pPr>
          </w:p>
          <w:p w14:paraId="42E35E2F" w14:textId="77777777" w:rsidR="009A1475" w:rsidRDefault="009A1475">
            <w:pPr>
              <w:pStyle w:val="Vlada"/>
              <w:tabs>
                <w:tab w:val="left" w:pos="3500"/>
              </w:tabs>
              <w:ind w:left="708"/>
              <w:jc w:val="left"/>
              <w:rPr>
                <w:i/>
              </w:rPr>
            </w:pPr>
            <w:r>
              <w:rPr>
                <w:i/>
              </w:rPr>
              <w:t>Aktivnost 1.2.</w:t>
            </w:r>
          </w:p>
          <w:p w14:paraId="27A10166" w14:textId="77777777" w:rsidR="009A1475" w:rsidRDefault="009A1475">
            <w:pPr>
              <w:pStyle w:val="Vlada"/>
              <w:tabs>
                <w:tab w:val="left" w:pos="3500"/>
              </w:tabs>
              <w:jc w:val="left"/>
            </w:pPr>
          </w:p>
          <w:p w14:paraId="66BF751A" w14:textId="77777777" w:rsidR="009A1475" w:rsidRDefault="009A1475">
            <w:pPr>
              <w:pStyle w:val="Vlada"/>
              <w:tabs>
                <w:tab w:val="left" w:pos="3500"/>
              </w:tabs>
              <w:jc w:val="left"/>
              <w:rPr>
                <w:i/>
              </w:rPr>
            </w:pPr>
          </w:p>
          <w:p w14:paraId="59FC587C" w14:textId="77777777" w:rsidR="009A1475" w:rsidRDefault="009A1475">
            <w:pPr>
              <w:pStyle w:val="Vlada"/>
              <w:tabs>
                <w:tab w:val="left" w:pos="3500"/>
              </w:tabs>
              <w:jc w:val="left"/>
            </w:pPr>
          </w:p>
          <w:p w14:paraId="40DB786B" w14:textId="77777777" w:rsidR="009A1475" w:rsidRDefault="009A1475">
            <w:pPr>
              <w:pStyle w:val="Vlada"/>
              <w:tabs>
                <w:tab w:val="left" w:pos="3500"/>
              </w:tabs>
              <w:jc w:val="left"/>
            </w:pPr>
            <w:r>
              <w:t>Aktivnost 2.</w:t>
            </w:r>
          </w:p>
          <w:p w14:paraId="3EA785E0" w14:textId="77777777" w:rsidR="009A1475" w:rsidRDefault="009A1475">
            <w:pPr>
              <w:pStyle w:val="Vlada"/>
              <w:tabs>
                <w:tab w:val="left" w:pos="3500"/>
              </w:tabs>
              <w:ind w:left="708"/>
              <w:jc w:val="left"/>
              <w:rPr>
                <w:i/>
              </w:rPr>
            </w:pPr>
            <w:r>
              <w:rPr>
                <w:i/>
              </w:rPr>
              <w:t>Aktivnost 2.1.</w:t>
            </w:r>
          </w:p>
          <w:p w14:paraId="3BC7B685" w14:textId="77777777" w:rsidR="009A1475" w:rsidRDefault="009A1475">
            <w:pPr>
              <w:pStyle w:val="Vlada"/>
              <w:tabs>
                <w:tab w:val="left" w:pos="3500"/>
              </w:tabs>
              <w:jc w:val="left"/>
            </w:pPr>
          </w:p>
          <w:p w14:paraId="77B1E57A" w14:textId="77777777" w:rsidR="009A1475" w:rsidRDefault="009A1475">
            <w:pPr>
              <w:pStyle w:val="Vlada"/>
              <w:tabs>
                <w:tab w:val="left" w:pos="3500"/>
              </w:tabs>
              <w:jc w:val="left"/>
              <w:rPr>
                <w:i/>
              </w:rPr>
            </w:pPr>
          </w:p>
          <w:p w14:paraId="7EBD7F5D" w14:textId="77777777" w:rsidR="009A1475" w:rsidRDefault="009A1475">
            <w:pPr>
              <w:pStyle w:val="Vlada"/>
              <w:tabs>
                <w:tab w:val="left" w:pos="3500"/>
              </w:tabs>
              <w:jc w:val="left"/>
              <w:rPr>
                <w:i/>
              </w:rPr>
            </w:pPr>
          </w:p>
          <w:p w14:paraId="46CC1157" w14:textId="77777777" w:rsidR="009A1475" w:rsidRDefault="009A1475">
            <w:pPr>
              <w:pStyle w:val="Vlada"/>
              <w:tabs>
                <w:tab w:val="left" w:pos="3500"/>
              </w:tabs>
              <w:jc w:val="left"/>
              <w:rPr>
                <w:i/>
              </w:rPr>
            </w:pPr>
          </w:p>
          <w:p w14:paraId="1DC20881" w14:textId="77777777" w:rsidR="009A1475" w:rsidRDefault="009A1475">
            <w:pPr>
              <w:pStyle w:val="Vlada"/>
              <w:tabs>
                <w:tab w:val="left" w:pos="3500"/>
              </w:tabs>
              <w:jc w:val="left"/>
              <w:rPr>
                <w:i/>
              </w:rPr>
            </w:pPr>
          </w:p>
          <w:p w14:paraId="37CD04CC" w14:textId="77777777" w:rsidR="009A1475" w:rsidRDefault="009A1475">
            <w:pPr>
              <w:pStyle w:val="Vlada"/>
              <w:tabs>
                <w:tab w:val="left" w:pos="3500"/>
              </w:tabs>
              <w:ind w:left="708"/>
              <w:jc w:val="left"/>
              <w:rPr>
                <w:i/>
              </w:rPr>
            </w:pPr>
            <w:r>
              <w:rPr>
                <w:i/>
              </w:rPr>
              <w:t>Aktivnost 2.2.</w:t>
            </w:r>
          </w:p>
          <w:p w14:paraId="4F3DC7F9" w14:textId="77777777" w:rsidR="009A1475" w:rsidRDefault="009A1475">
            <w:pPr>
              <w:pStyle w:val="Vlada"/>
              <w:tabs>
                <w:tab w:val="left" w:pos="3500"/>
              </w:tabs>
              <w:jc w:val="left"/>
            </w:pPr>
          </w:p>
          <w:p w14:paraId="102D6856" w14:textId="77777777" w:rsidR="009A1475" w:rsidRDefault="009A1475">
            <w:pPr>
              <w:pStyle w:val="Vlada"/>
              <w:tabs>
                <w:tab w:val="left" w:pos="3500"/>
              </w:tabs>
              <w:jc w:val="left"/>
            </w:pPr>
          </w:p>
          <w:p w14:paraId="39086CA8" w14:textId="77777777" w:rsidR="009A1475" w:rsidRDefault="009A1475">
            <w:pPr>
              <w:pStyle w:val="Vlada"/>
              <w:tabs>
                <w:tab w:val="left" w:pos="3500"/>
              </w:tabs>
              <w:jc w:val="left"/>
            </w:pPr>
          </w:p>
          <w:p w14:paraId="133D3277" w14:textId="77777777" w:rsidR="009A1475" w:rsidRDefault="009A1475">
            <w:pPr>
              <w:pStyle w:val="Vlada"/>
              <w:tabs>
                <w:tab w:val="left" w:pos="3500"/>
              </w:tabs>
              <w:jc w:val="left"/>
            </w:pPr>
            <w:r>
              <w:t>Aktivnost 3.</w:t>
            </w:r>
          </w:p>
          <w:p w14:paraId="2DC5B302" w14:textId="77777777" w:rsidR="009A1475" w:rsidRDefault="009A1475">
            <w:pPr>
              <w:pStyle w:val="Vlada"/>
              <w:tabs>
                <w:tab w:val="left" w:pos="3500"/>
              </w:tabs>
              <w:ind w:left="708"/>
              <w:jc w:val="left"/>
              <w:rPr>
                <w:i/>
              </w:rPr>
            </w:pPr>
            <w:r>
              <w:rPr>
                <w:i/>
              </w:rPr>
              <w:t>Aktivnost 3.1.</w:t>
            </w:r>
          </w:p>
          <w:p w14:paraId="14711AE9" w14:textId="77777777" w:rsidR="009A1475" w:rsidRDefault="009A1475">
            <w:pPr>
              <w:pStyle w:val="Vlada"/>
              <w:tabs>
                <w:tab w:val="left" w:pos="3500"/>
              </w:tabs>
              <w:ind w:left="708"/>
              <w:jc w:val="left"/>
            </w:pPr>
          </w:p>
          <w:p w14:paraId="5222258D" w14:textId="77777777" w:rsidR="009A1475" w:rsidRDefault="009A1475">
            <w:pPr>
              <w:pStyle w:val="Vlada"/>
              <w:tabs>
                <w:tab w:val="left" w:pos="3500"/>
              </w:tabs>
              <w:ind w:left="708"/>
              <w:jc w:val="left"/>
              <w:rPr>
                <w:i/>
              </w:rPr>
            </w:pPr>
          </w:p>
          <w:p w14:paraId="030761F3" w14:textId="77777777" w:rsidR="009A1475" w:rsidRDefault="009A1475">
            <w:pPr>
              <w:pStyle w:val="Vlada"/>
              <w:tabs>
                <w:tab w:val="left" w:pos="3500"/>
              </w:tabs>
              <w:ind w:left="708"/>
              <w:jc w:val="left"/>
              <w:rPr>
                <w:i/>
              </w:rPr>
            </w:pPr>
          </w:p>
          <w:p w14:paraId="4D4564F1" w14:textId="77777777" w:rsidR="009A1475" w:rsidRDefault="009A1475">
            <w:pPr>
              <w:pStyle w:val="Vlada"/>
              <w:tabs>
                <w:tab w:val="left" w:pos="3500"/>
              </w:tabs>
              <w:ind w:left="708"/>
              <w:jc w:val="left"/>
              <w:rPr>
                <w:i/>
              </w:rPr>
            </w:pPr>
          </w:p>
          <w:p w14:paraId="7A3E5E32" w14:textId="77777777" w:rsidR="009A1475" w:rsidRDefault="009A1475">
            <w:pPr>
              <w:pStyle w:val="Vlada"/>
              <w:tabs>
                <w:tab w:val="left" w:pos="3500"/>
              </w:tabs>
              <w:ind w:left="708"/>
              <w:jc w:val="left"/>
              <w:rPr>
                <w:i/>
              </w:rPr>
            </w:pPr>
            <w:r>
              <w:rPr>
                <w:i/>
              </w:rPr>
              <w:t>Aktivnost 3.2.</w:t>
            </w:r>
          </w:p>
          <w:p w14:paraId="45B0A38B" w14:textId="77777777" w:rsidR="009A1475" w:rsidRDefault="009A1475">
            <w:pPr>
              <w:pStyle w:val="Vlada"/>
              <w:tabs>
                <w:tab w:val="left" w:pos="3500"/>
              </w:tabs>
              <w:jc w:val="left"/>
            </w:pPr>
          </w:p>
          <w:p w14:paraId="247EDD3F" w14:textId="77777777" w:rsidR="009A1475" w:rsidRDefault="009A1475">
            <w:pPr>
              <w:pStyle w:val="Vlada"/>
              <w:tabs>
                <w:tab w:val="left" w:pos="3500"/>
              </w:tabs>
              <w:jc w:val="left"/>
              <w:rPr>
                <w:i/>
              </w:rPr>
            </w:pPr>
          </w:p>
          <w:p w14:paraId="31FA73E2" w14:textId="77777777" w:rsidR="009A1475" w:rsidRDefault="009A1475">
            <w:pPr>
              <w:pStyle w:val="Vlada"/>
              <w:tabs>
                <w:tab w:val="left" w:pos="3500"/>
              </w:tabs>
              <w:jc w:val="left"/>
              <w:rPr>
                <w:i/>
              </w:rPr>
            </w:pPr>
          </w:p>
          <w:p w14:paraId="703C6F34" w14:textId="77777777" w:rsidR="009A1475" w:rsidRDefault="009A1475">
            <w:pPr>
              <w:pStyle w:val="Vlada"/>
              <w:tabs>
                <w:tab w:val="left" w:pos="3500"/>
              </w:tabs>
              <w:jc w:val="left"/>
              <w:rPr>
                <w:i/>
              </w:rPr>
            </w:pPr>
          </w:p>
          <w:p w14:paraId="59831061" w14:textId="77777777" w:rsidR="009A1475" w:rsidRDefault="009A1475">
            <w:pPr>
              <w:pStyle w:val="Vlada"/>
              <w:tabs>
                <w:tab w:val="left" w:pos="3500"/>
              </w:tabs>
              <w:jc w:val="left"/>
              <w:rPr>
                <w:i/>
              </w:rPr>
            </w:pPr>
          </w:p>
        </w:tc>
      </w:tr>
    </w:tbl>
    <w:tbl>
      <w:tblPr>
        <w:tblStyle w:val="TableGrid1"/>
        <w:tblpPr w:leftFromText="180" w:rightFromText="180" w:vertAnchor="page" w:horzAnchor="margin" w:tblpY="718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1"/>
        <w:gridCol w:w="2585"/>
        <w:gridCol w:w="714"/>
        <w:gridCol w:w="815"/>
        <w:gridCol w:w="1099"/>
        <w:gridCol w:w="699"/>
        <w:gridCol w:w="1219"/>
        <w:gridCol w:w="767"/>
        <w:gridCol w:w="1048"/>
      </w:tblGrid>
      <w:tr w:rsidR="009A1475" w14:paraId="510EB459" w14:textId="77777777" w:rsidTr="009A1475">
        <w:trPr>
          <w:trHeight w:val="630"/>
        </w:trPr>
        <w:tc>
          <w:tcPr>
            <w:tcW w:w="9477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29133BB" w14:textId="77777777" w:rsidR="009A1475" w:rsidRDefault="009A147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</w:p>
          <w:p w14:paraId="177A3CF7" w14:textId="77777777" w:rsidR="009A1475" w:rsidRDefault="009A147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  <w:t>FINANSIJSKI IZVJEŠTAJ</w:t>
            </w:r>
          </w:p>
          <w:p w14:paraId="478193C4" w14:textId="77777777" w:rsidR="009A1475" w:rsidRDefault="009A1475">
            <w:pP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</w:p>
        </w:tc>
      </w:tr>
      <w:tr w:rsidR="009A1475" w14:paraId="0BCF7F8B" w14:textId="77777777" w:rsidTr="009A1475">
        <w:trPr>
          <w:trHeight w:val="345"/>
        </w:trPr>
        <w:tc>
          <w:tcPr>
            <w:tcW w:w="53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29949F" w14:textId="77777777" w:rsidR="009A1475" w:rsidRDefault="009A147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</w:p>
          <w:p w14:paraId="22376CE2" w14:textId="77777777" w:rsidR="009A1475" w:rsidRDefault="009A147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  <w:t>Broj</w:t>
            </w:r>
          </w:p>
        </w:tc>
        <w:tc>
          <w:tcPr>
            <w:tcW w:w="258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58DAC4" w14:textId="77777777" w:rsidR="009A1475" w:rsidRDefault="009A147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</w:p>
          <w:p w14:paraId="42CD61AD" w14:textId="77777777" w:rsidR="009A1475" w:rsidRDefault="009A147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  <w:t>Kategorija</w:t>
            </w:r>
          </w:p>
        </w:tc>
        <w:tc>
          <w:tcPr>
            <w:tcW w:w="71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2906D5" w14:textId="77777777" w:rsidR="009A1475" w:rsidRDefault="009A147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</w:p>
          <w:p w14:paraId="2CF8032E" w14:textId="77777777" w:rsidR="009A1475" w:rsidRDefault="009A147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  <w:t>Jedinica</w:t>
            </w:r>
          </w:p>
        </w:tc>
        <w:tc>
          <w:tcPr>
            <w:tcW w:w="8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9EC178" w14:textId="77777777" w:rsidR="009A1475" w:rsidRDefault="009A147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</w:p>
          <w:p w14:paraId="0270F68F" w14:textId="77777777" w:rsidR="009A1475" w:rsidRDefault="009A147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  <w:t>Broj jedinica</w:t>
            </w:r>
          </w:p>
        </w:tc>
        <w:tc>
          <w:tcPr>
            <w:tcW w:w="109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AF76E2" w14:textId="77777777" w:rsidR="009A1475" w:rsidRDefault="009A147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</w:p>
          <w:p w14:paraId="60709903" w14:textId="77777777" w:rsidR="009A1475" w:rsidRDefault="009A147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  <w:t>Jedinična cijena (KM)</w:t>
            </w:r>
          </w:p>
        </w:tc>
        <w:tc>
          <w:tcPr>
            <w:tcW w:w="69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AB01EC" w14:textId="77777777" w:rsidR="009A1475" w:rsidRDefault="009A147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</w:p>
          <w:p w14:paraId="6D75A1E8" w14:textId="77777777" w:rsidR="009A1475" w:rsidRDefault="009A147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  <w:t>Ukupno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  <w:br/>
              <w:t>(KM)</w:t>
            </w:r>
          </w:p>
        </w:tc>
        <w:tc>
          <w:tcPr>
            <w:tcW w:w="121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D1460E" w14:textId="77777777" w:rsidR="009A1475" w:rsidRDefault="009A147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</w:p>
          <w:p w14:paraId="7B795BD4" w14:textId="77777777" w:rsidR="009A1475" w:rsidRDefault="009A147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  <w:t>Učešće Vlade Kantona (KM)</w:t>
            </w:r>
          </w:p>
        </w:tc>
        <w:tc>
          <w:tcPr>
            <w:tcW w:w="181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9C4BE8F" w14:textId="77777777" w:rsidR="009A1475" w:rsidRDefault="009A147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  <w:t>Vlastito učešće i/ili donatorska sredstva</w:t>
            </w:r>
          </w:p>
        </w:tc>
      </w:tr>
      <w:tr w:rsidR="009A1475" w14:paraId="6289477F" w14:textId="77777777" w:rsidTr="009A1475">
        <w:trPr>
          <w:trHeight w:val="345"/>
        </w:trPr>
        <w:tc>
          <w:tcPr>
            <w:tcW w:w="94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5CBA42" w14:textId="77777777" w:rsidR="009A1475" w:rsidRDefault="009A1475">
            <w:pP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</w:p>
        </w:tc>
        <w:tc>
          <w:tcPr>
            <w:tcW w:w="52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6249BF" w14:textId="77777777" w:rsidR="009A1475" w:rsidRDefault="009A1475">
            <w:pP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</w:p>
        </w:tc>
        <w:tc>
          <w:tcPr>
            <w:tcW w:w="71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B40113" w14:textId="77777777" w:rsidR="009A1475" w:rsidRDefault="009A1475">
            <w:pP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</w:p>
        </w:tc>
        <w:tc>
          <w:tcPr>
            <w:tcW w:w="8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9A03D3" w14:textId="77777777" w:rsidR="009A1475" w:rsidRDefault="009A1475">
            <w:pP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</w:p>
        </w:tc>
        <w:tc>
          <w:tcPr>
            <w:tcW w:w="10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91B243" w14:textId="77777777" w:rsidR="009A1475" w:rsidRDefault="009A1475">
            <w:pP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</w:p>
        </w:tc>
        <w:tc>
          <w:tcPr>
            <w:tcW w:w="6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706A84" w14:textId="77777777" w:rsidR="009A1475" w:rsidRDefault="009A1475">
            <w:pP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</w:p>
        </w:tc>
        <w:tc>
          <w:tcPr>
            <w:tcW w:w="12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B309F2" w14:textId="77777777" w:rsidR="009A1475" w:rsidRDefault="009A1475">
            <w:pP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</w:p>
        </w:tc>
        <w:tc>
          <w:tcPr>
            <w:tcW w:w="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091580A" w14:textId="77777777" w:rsidR="009A1475" w:rsidRDefault="009A147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  <w:t xml:space="preserve">Iznos </w:t>
            </w:r>
          </w:p>
          <w:p w14:paraId="52EB4A47" w14:textId="77777777" w:rsidR="009A1475" w:rsidRDefault="009A147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  <w:t>(KM)</w:t>
            </w:r>
          </w:p>
        </w:tc>
        <w:tc>
          <w:tcPr>
            <w:tcW w:w="10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78D6D0C" w14:textId="77777777" w:rsidR="009A1475" w:rsidRDefault="009A1475">
            <w:pP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  <w:t xml:space="preserve">Procenat  </w:t>
            </w:r>
          </w:p>
          <w:p w14:paraId="779D245F" w14:textId="77777777" w:rsidR="009A1475" w:rsidRDefault="009A1475">
            <w:pP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  <w:t>c/a x 100</w:t>
            </w:r>
          </w:p>
        </w:tc>
      </w:tr>
      <w:tr w:rsidR="009A1475" w14:paraId="7B6E616F" w14:textId="77777777" w:rsidTr="009A1475">
        <w:trPr>
          <w:trHeight w:val="264"/>
        </w:trPr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788BE0F" w14:textId="77777777" w:rsidR="009A1475" w:rsidRDefault="009A1475">
            <w:pP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  <w:t>  </w:t>
            </w:r>
          </w:p>
        </w:tc>
        <w:tc>
          <w:tcPr>
            <w:tcW w:w="2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F02701" w14:textId="77777777" w:rsidR="009A1475" w:rsidRDefault="009A1475">
            <w:pP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</w:p>
        </w:tc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153E3D" w14:textId="77777777" w:rsidR="009A1475" w:rsidRDefault="009A1475">
            <w:pP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</w:p>
        </w:tc>
        <w:tc>
          <w:tcPr>
            <w:tcW w:w="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015AB7" w14:textId="77777777" w:rsidR="009A1475" w:rsidRDefault="009A1475">
            <w:pP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01ECED" w14:textId="77777777" w:rsidR="009A1475" w:rsidRDefault="009A1475">
            <w:pP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</w:p>
        </w:tc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CEB471D" w14:textId="77777777" w:rsidR="009A1475" w:rsidRDefault="009A147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  <w:t>a</w:t>
            </w:r>
          </w:p>
        </w:tc>
        <w:tc>
          <w:tcPr>
            <w:tcW w:w="12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9143006" w14:textId="77777777" w:rsidR="009A1475" w:rsidRDefault="009A147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  <w:t>b</w:t>
            </w:r>
          </w:p>
        </w:tc>
        <w:tc>
          <w:tcPr>
            <w:tcW w:w="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6834633" w14:textId="77777777" w:rsidR="009A1475" w:rsidRDefault="009A147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  <w:t>c</w:t>
            </w:r>
          </w:p>
        </w:tc>
        <w:tc>
          <w:tcPr>
            <w:tcW w:w="10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528DB35" w14:textId="77777777" w:rsidR="009A1475" w:rsidRDefault="009A1475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  <w:t>d</w:t>
            </w:r>
          </w:p>
        </w:tc>
      </w:tr>
      <w:tr w:rsidR="009A1475" w14:paraId="27CB2BD7" w14:textId="77777777" w:rsidTr="009A1475">
        <w:trPr>
          <w:trHeight w:val="264"/>
        </w:trPr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hideMark/>
          </w:tcPr>
          <w:p w14:paraId="549CCFB7" w14:textId="77777777" w:rsidR="009A1475" w:rsidRDefault="009A1475">
            <w:pP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  <w:t>1.</w:t>
            </w:r>
          </w:p>
        </w:tc>
        <w:tc>
          <w:tcPr>
            <w:tcW w:w="521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hideMark/>
          </w:tcPr>
          <w:p w14:paraId="1ED98B01" w14:textId="77777777" w:rsidR="009A1475" w:rsidRDefault="009A1475">
            <w:pP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  <w:t xml:space="preserve">                                                                                                             UKUPNO (2+3+4):</w:t>
            </w:r>
          </w:p>
        </w:tc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hideMark/>
          </w:tcPr>
          <w:p w14:paraId="1AB671F1" w14:textId="77777777" w:rsidR="009A1475" w:rsidRDefault="009A1475">
            <w:pP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</w:p>
        </w:tc>
        <w:tc>
          <w:tcPr>
            <w:tcW w:w="12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hideMark/>
          </w:tcPr>
          <w:p w14:paraId="643DF674" w14:textId="77777777" w:rsidR="009A1475" w:rsidRDefault="009A1475">
            <w:pPr>
              <w:rPr>
                <w:rFonts w:eastAsiaTheme="minorHAnsi"/>
                <w:sz w:val="20"/>
                <w:szCs w:val="20"/>
                <w:lang w:val="hr-HR" w:eastAsia="hr-HR"/>
              </w:rPr>
            </w:pPr>
          </w:p>
        </w:tc>
        <w:tc>
          <w:tcPr>
            <w:tcW w:w="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hideMark/>
          </w:tcPr>
          <w:p w14:paraId="38249A0E" w14:textId="77777777" w:rsidR="009A1475" w:rsidRDefault="009A1475">
            <w:pPr>
              <w:rPr>
                <w:rFonts w:eastAsiaTheme="minorHAnsi"/>
                <w:sz w:val="20"/>
                <w:szCs w:val="20"/>
                <w:lang w:val="hr-HR" w:eastAsia="hr-HR"/>
              </w:rPr>
            </w:pPr>
          </w:p>
        </w:tc>
        <w:tc>
          <w:tcPr>
            <w:tcW w:w="10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F36E3B9" w14:textId="77777777" w:rsidR="009A1475" w:rsidRDefault="009A1475">
            <w:pP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</w:p>
        </w:tc>
      </w:tr>
      <w:tr w:rsidR="009A1475" w14:paraId="3FCB3E02" w14:textId="77777777" w:rsidTr="009A1475">
        <w:trPr>
          <w:trHeight w:val="264"/>
        </w:trPr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hideMark/>
          </w:tcPr>
          <w:p w14:paraId="385DA5DB" w14:textId="77777777" w:rsidR="009A1475" w:rsidRDefault="009A1475">
            <w:pP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  <w:t xml:space="preserve">2. </w:t>
            </w:r>
          </w:p>
        </w:tc>
        <w:tc>
          <w:tcPr>
            <w:tcW w:w="521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hideMark/>
          </w:tcPr>
          <w:p w14:paraId="7BB098B9" w14:textId="77777777" w:rsidR="009A1475" w:rsidRDefault="009A1475">
            <w:pP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  <w:t xml:space="preserve">TROŠKOVI ZA LJUDSKE RESURSE                                                     </w:t>
            </w:r>
          </w:p>
          <w:p w14:paraId="40DFED10" w14:textId="77777777" w:rsidR="009A1475" w:rsidRDefault="009A1475">
            <w:pP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20"/>
              </w:rPr>
              <w:t xml:space="preserve">Primjer: Plate i naknade plaća, naknade troškova                                          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  <w:t>2. UKUPNO:</w:t>
            </w:r>
            <w:r>
              <w:rPr>
                <w:rFonts w:ascii="Times New Roman" w:hAnsi="Times New Roman" w:cs="Times New Roman"/>
                <w:bCs/>
                <w:sz w:val="14"/>
                <w:szCs w:val="20"/>
              </w:rPr>
              <w:t xml:space="preserve"> zaposlenog osoblja (naknada za prijevoz, topli obrok) i sl.</w:t>
            </w:r>
          </w:p>
        </w:tc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</w:tcPr>
          <w:p w14:paraId="69966264" w14:textId="77777777" w:rsidR="009A1475" w:rsidRDefault="009A1475">
            <w:pP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</w:p>
        </w:tc>
        <w:tc>
          <w:tcPr>
            <w:tcW w:w="12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</w:tcPr>
          <w:p w14:paraId="49497F87" w14:textId="77777777" w:rsidR="009A1475" w:rsidRDefault="009A1475">
            <w:pP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</w:p>
        </w:tc>
        <w:tc>
          <w:tcPr>
            <w:tcW w:w="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</w:tcPr>
          <w:p w14:paraId="23AE38C8" w14:textId="77777777" w:rsidR="009A1475" w:rsidRDefault="009A1475">
            <w:pP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</w:p>
        </w:tc>
        <w:tc>
          <w:tcPr>
            <w:tcW w:w="10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DC52938" w14:textId="77777777" w:rsidR="009A1475" w:rsidRDefault="009A1475">
            <w:pP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</w:p>
        </w:tc>
      </w:tr>
      <w:tr w:rsidR="009A1475" w14:paraId="4BEC9ACA" w14:textId="77777777" w:rsidTr="009A1475">
        <w:trPr>
          <w:trHeight w:val="264"/>
        </w:trPr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316A585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2.1.</w:t>
            </w:r>
          </w:p>
        </w:tc>
        <w:tc>
          <w:tcPr>
            <w:tcW w:w="2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6D8D481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75D3601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mjesec</w:t>
            </w:r>
          </w:p>
        </w:tc>
        <w:tc>
          <w:tcPr>
            <w:tcW w:w="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DED6F60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8D67364" w14:textId="77777777" w:rsidR="009A1475" w:rsidRDefault="009A1475">
            <w:pPr>
              <w:rPr>
                <w:rFonts w:eastAsiaTheme="minorHAnsi"/>
                <w:sz w:val="20"/>
                <w:szCs w:val="20"/>
                <w:lang w:val="hr-HR" w:eastAsia="hr-HR"/>
              </w:rPr>
            </w:pPr>
          </w:p>
        </w:tc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615A20A" w14:textId="77777777" w:rsidR="009A1475" w:rsidRDefault="009A1475">
            <w:pPr>
              <w:rPr>
                <w:rFonts w:eastAsiaTheme="minorHAnsi"/>
                <w:sz w:val="20"/>
                <w:szCs w:val="20"/>
                <w:lang w:val="hr-HR" w:eastAsia="hr-HR"/>
              </w:rPr>
            </w:pPr>
          </w:p>
        </w:tc>
        <w:tc>
          <w:tcPr>
            <w:tcW w:w="12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6F623E3" w14:textId="77777777" w:rsidR="009A1475" w:rsidRDefault="009A1475">
            <w:pPr>
              <w:rPr>
                <w:rFonts w:eastAsiaTheme="minorHAnsi"/>
                <w:sz w:val="20"/>
                <w:szCs w:val="20"/>
                <w:lang w:val="hr-HR" w:eastAsia="hr-HR"/>
              </w:rPr>
            </w:pPr>
          </w:p>
        </w:tc>
        <w:tc>
          <w:tcPr>
            <w:tcW w:w="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BCB9587" w14:textId="77777777" w:rsidR="009A1475" w:rsidRDefault="009A1475">
            <w:pPr>
              <w:rPr>
                <w:rFonts w:eastAsiaTheme="minorHAnsi"/>
                <w:sz w:val="20"/>
                <w:szCs w:val="20"/>
                <w:lang w:val="hr-HR" w:eastAsia="hr-HR"/>
              </w:rPr>
            </w:pPr>
          </w:p>
        </w:tc>
        <w:tc>
          <w:tcPr>
            <w:tcW w:w="10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3442A0" w14:textId="77777777" w:rsidR="009A1475" w:rsidRDefault="009A1475">
            <w:pP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</w:p>
        </w:tc>
      </w:tr>
      <w:tr w:rsidR="009A1475" w14:paraId="7C380CC9" w14:textId="77777777" w:rsidTr="009A1475">
        <w:trPr>
          <w:trHeight w:val="264"/>
        </w:trPr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EFB06BB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2.2.</w:t>
            </w:r>
          </w:p>
        </w:tc>
        <w:tc>
          <w:tcPr>
            <w:tcW w:w="2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F3E1B7D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CB13EEF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mjesec</w:t>
            </w:r>
          </w:p>
        </w:tc>
        <w:tc>
          <w:tcPr>
            <w:tcW w:w="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6C83D54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AE58593" w14:textId="77777777" w:rsidR="009A1475" w:rsidRDefault="009A1475">
            <w:pPr>
              <w:rPr>
                <w:rFonts w:eastAsiaTheme="minorHAnsi"/>
                <w:sz w:val="20"/>
                <w:szCs w:val="20"/>
                <w:lang w:val="hr-HR" w:eastAsia="hr-HR"/>
              </w:rPr>
            </w:pPr>
          </w:p>
        </w:tc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2422BDF" w14:textId="77777777" w:rsidR="009A1475" w:rsidRDefault="009A1475">
            <w:pPr>
              <w:rPr>
                <w:rFonts w:eastAsiaTheme="minorHAnsi"/>
                <w:sz w:val="20"/>
                <w:szCs w:val="20"/>
                <w:lang w:val="hr-HR" w:eastAsia="hr-HR"/>
              </w:rPr>
            </w:pPr>
          </w:p>
        </w:tc>
        <w:tc>
          <w:tcPr>
            <w:tcW w:w="12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F99F12F" w14:textId="77777777" w:rsidR="009A1475" w:rsidRDefault="009A1475">
            <w:pPr>
              <w:rPr>
                <w:rFonts w:eastAsiaTheme="minorHAnsi"/>
                <w:sz w:val="20"/>
                <w:szCs w:val="20"/>
                <w:lang w:val="hr-HR" w:eastAsia="hr-HR"/>
              </w:rPr>
            </w:pPr>
          </w:p>
        </w:tc>
        <w:tc>
          <w:tcPr>
            <w:tcW w:w="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FC69CEB" w14:textId="77777777" w:rsidR="009A1475" w:rsidRDefault="009A1475">
            <w:pPr>
              <w:rPr>
                <w:rFonts w:eastAsiaTheme="minorHAnsi"/>
                <w:sz w:val="20"/>
                <w:szCs w:val="20"/>
                <w:lang w:val="hr-HR" w:eastAsia="hr-HR"/>
              </w:rPr>
            </w:pPr>
          </w:p>
        </w:tc>
        <w:tc>
          <w:tcPr>
            <w:tcW w:w="10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7EE587" w14:textId="77777777" w:rsidR="009A1475" w:rsidRDefault="009A1475">
            <w:pP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</w:p>
        </w:tc>
      </w:tr>
      <w:tr w:rsidR="009A1475" w14:paraId="3F48C8B8" w14:textId="77777777" w:rsidTr="009A1475">
        <w:trPr>
          <w:trHeight w:val="264"/>
        </w:trPr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D4F6353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2.3.</w:t>
            </w:r>
          </w:p>
        </w:tc>
        <w:tc>
          <w:tcPr>
            <w:tcW w:w="2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A2202C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BB91A98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mjesec</w:t>
            </w:r>
          </w:p>
        </w:tc>
        <w:tc>
          <w:tcPr>
            <w:tcW w:w="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273DEE32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0DE7B7C1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0D811473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2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2BFA2F22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37EEFD66" w14:textId="77777777" w:rsidR="009A1475" w:rsidRDefault="009A1475">
            <w:pP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</w:p>
        </w:tc>
        <w:tc>
          <w:tcPr>
            <w:tcW w:w="10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7C07EC" w14:textId="77777777" w:rsidR="009A1475" w:rsidRDefault="009A1475">
            <w:pP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</w:p>
        </w:tc>
      </w:tr>
      <w:tr w:rsidR="009A1475" w14:paraId="0CE724A3" w14:textId="77777777" w:rsidTr="009A1475">
        <w:trPr>
          <w:trHeight w:val="264"/>
        </w:trPr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6490878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2.4</w:t>
            </w:r>
          </w:p>
        </w:tc>
        <w:tc>
          <w:tcPr>
            <w:tcW w:w="2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D6C454" w14:textId="77777777" w:rsidR="009A1475" w:rsidRDefault="009A1475">
            <w:pPr>
              <w:rPr>
                <w:rFonts w:ascii="Times New Roman" w:hAnsi="Times New Roman" w:cs="Times New Roman"/>
                <w:i/>
                <w:sz w:val="14"/>
                <w:szCs w:val="20"/>
              </w:rPr>
            </w:pPr>
          </w:p>
        </w:tc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C369119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mjesec</w:t>
            </w:r>
          </w:p>
        </w:tc>
        <w:tc>
          <w:tcPr>
            <w:tcW w:w="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146949F8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2647796D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1F0A0545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2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5E78E428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5ED5C64B" w14:textId="77777777" w:rsidR="009A1475" w:rsidRDefault="009A1475">
            <w:pP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</w:p>
        </w:tc>
        <w:tc>
          <w:tcPr>
            <w:tcW w:w="10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251D70" w14:textId="77777777" w:rsidR="009A1475" w:rsidRDefault="009A1475">
            <w:pP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</w:p>
        </w:tc>
      </w:tr>
      <w:tr w:rsidR="009A1475" w14:paraId="5BC59DD8" w14:textId="77777777" w:rsidTr="009A1475">
        <w:trPr>
          <w:trHeight w:val="264"/>
        </w:trPr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A75379E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2.5</w:t>
            </w:r>
          </w:p>
        </w:tc>
        <w:tc>
          <w:tcPr>
            <w:tcW w:w="2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1DE356EE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58ABA95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mjesec</w:t>
            </w:r>
          </w:p>
        </w:tc>
        <w:tc>
          <w:tcPr>
            <w:tcW w:w="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624C2F8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B585997" w14:textId="77777777" w:rsidR="009A1475" w:rsidRDefault="009A1475">
            <w:pPr>
              <w:rPr>
                <w:rFonts w:eastAsiaTheme="minorHAnsi"/>
                <w:sz w:val="20"/>
                <w:szCs w:val="20"/>
                <w:lang w:val="hr-HR" w:eastAsia="hr-HR"/>
              </w:rPr>
            </w:pPr>
          </w:p>
        </w:tc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771EA38" w14:textId="77777777" w:rsidR="009A1475" w:rsidRDefault="009A1475">
            <w:pPr>
              <w:rPr>
                <w:rFonts w:eastAsiaTheme="minorHAnsi"/>
                <w:sz w:val="20"/>
                <w:szCs w:val="20"/>
                <w:lang w:val="hr-HR" w:eastAsia="hr-HR"/>
              </w:rPr>
            </w:pPr>
          </w:p>
        </w:tc>
        <w:tc>
          <w:tcPr>
            <w:tcW w:w="12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83343A2" w14:textId="77777777" w:rsidR="009A1475" w:rsidRDefault="009A1475">
            <w:pPr>
              <w:rPr>
                <w:rFonts w:eastAsiaTheme="minorHAnsi"/>
                <w:sz w:val="20"/>
                <w:szCs w:val="20"/>
                <w:lang w:val="hr-HR" w:eastAsia="hr-HR"/>
              </w:rPr>
            </w:pPr>
          </w:p>
        </w:tc>
        <w:tc>
          <w:tcPr>
            <w:tcW w:w="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1B656CC" w14:textId="77777777" w:rsidR="009A1475" w:rsidRDefault="009A1475">
            <w:pPr>
              <w:rPr>
                <w:rFonts w:eastAsiaTheme="minorHAnsi"/>
                <w:sz w:val="20"/>
                <w:szCs w:val="20"/>
                <w:lang w:val="hr-HR" w:eastAsia="hr-HR"/>
              </w:rPr>
            </w:pPr>
          </w:p>
        </w:tc>
        <w:tc>
          <w:tcPr>
            <w:tcW w:w="10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2CABBF" w14:textId="77777777" w:rsidR="009A1475" w:rsidRDefault="009A1475">
            <w:pP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</w:p>
        </w:tc>
      </w:tr>
      <w:tr w:rsidR="009A1475" w14:paraId="715F00A6" w14:textId="77777777" w:rsidTr="009A1475">
        <w:trPr>
          <w:trHeight w:val="264"/>
        </w:trPr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hideMark/>
          </w:tcPr>
          <w:p w14:paraId="4745510B" w14:textId="77777777" w:rsidR="009A1475" w:rsidRDefault="009A1475">
            <w:pP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  <w:t>3.</w:t>
            </w:r>
          </w:p>
        </w:tc>
        <w:tc>
          <w:tcPr>
            <w:tcW w:w="521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hideMark/>
          </w:tcPr>
          <w:p w14:paraId="4942EA36" w14:textId="77777777" w:rsidR="009A1475" w:rsidRDefault="009A1475">
            <w:pP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  <w:t xml:space="preserve">KANCELARIJSKI  I REŽIJSKI TROŠKOVI                                        </w:t>
            </w:r>
          </w:p>
          <w:p w14:paraId="272003F1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20"/>
              </w:rPr>
              <w:t>Primjer: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20"/>
              </w:rPr>
              <w:t xml:space="preserve"> Potrošni kancelarijski materijal, električna energija,                      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  <w:t>3. UKUPNO:</w:t>
            </w:r>
            <w:r>
              <w:rPr>
                <w:rFonts w:ascii="Times New Roman" w:hAnsi="Times New Roman" w:cs="Times New Roman"/>
                <w:sz w:val="14"/>
                <w:szCs w:val="20"/>
              </w:rPr>
              <w:t xml:space="preserve"> komunalne usluge, troškovi telekomunikacijskih usluga, provizija </w:t>
            </w:r>
          </w:p>
          <w:p w14:paraId="124404BA" w14:textId="77777777" w:rsidR="009A1475" w:rsidRDefault="009A1475">
            <w:pP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i naknada banke i sl.</w:t>
            </w:r>
          </w:p>
        </w:tc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hideMark/>
          </w:tcPr>
          <w:p w14:paraId="567614AF" w14:textId="77777777" w:rsidR="009A1475" w:rsidRDefault="009A1475">
            <w:pP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</w:p>
        </w:tc>
        <w:tc>
          <w:tcPr>
            <w:tcW w:w="12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hideMark/>
          </w:tcPr>
          <w:p w14:paraId="0B04517F" w14:textId="77777777" w:rsidR="009A1475" w:rsidRDefault="009A1475">
            <w:pPr>
              <w:rPr>
                <w:rFonts w:eastAsiaTheme="minorHAnsi"/>
                <w:sz w:val="20"/>
                <w:szCs w:val="20"/>
                <w:lang w:val="hr-HR" w:eastAsia="hr-HR"/>
              </w:rPr>
            </w:pPr>
          </w:p>
        </w:tc>
        <w:tc>
          <w:tcPr>
            <w:tcW w:w="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hideMark/>
          </w:tcPr>
          <w:p w14:paraId="3FB73966" w14:textId="77777777" w:rsidR="009A1475" w:rsidRDefault="009A1475">
            <w:pPr>
              <w:rPr>
                <w:rFonts w:eastAsiaTheme="minorHAnsi"/>
                <w:sz w:val="20"/>
                <w:szCs w:val="20"/>
                <w:lang w:val="hr-HR" w:eastAsia="hr-HR"/>
              </w:rPr>
            </w:pPr>
          </w:p>
        </w:tc>
        <w:tc>
          <w:tcPr>
            <w:tcW w:w="10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321C3BC" w14:textId="77777777" w:rsidR="009A1475" w:rsidRDefault="009A1475">
            <w:pP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</w:p>
        </w:tc>
      </w:tr>
      <w:tr w:rsidR="009A1475" w14:paraId="0B87B661" w14:textId="77777777" w:rsidTr="009A1475">
        <w:trPr>
          <w:trHeight w:val="315"/>
        </w:trPr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4A8DC29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3.1.</w:t>
            </w:r>
          </w:p>
        </w:tc>
        <w:tc>
          <w:tcPr>
            <w:tcW w:w="2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D12F47A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B39AF29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mjesec</w:t>
            </w:r>
          </w:p>
        </w:tc>
        <w:tc>
          <w:tcPr>
            <w:tcW w:w="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F016C46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4A36BA2" w14:textId="77777777" w:rsidR="009A1475" w:rsidRDefault="009A1475">
            <w:pPr>
              <w:rPr>
                <w:rFonts w:eastAsiaTheme="minorHAnsi"/>
                <w:sz w:val="20"/>
                <w:szCs w:val="20"/>
                <w:lang w:val="hr-HR" w:eastAsia="hr-HR"/>
              </w:rPr>
            </w:pPr>
          </w:p>
        </w:tc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C64F427" w14:textId="77777777" w:rsidR="009A1475" w:rsidRDefault="009A1475">
            <w:pPr>
              <w:rPr>
                <w:rFonts w:eastAsiaTheme="minorHAnsi"/>
                <w:sz w:val="20"/>
                <w:szCs w:val="20"/>
                <w:lang w:val="hr-HR" w:eastAsia="hr-HR"/>
              </w:rPr>
            </w:pPr>
          </w:p>
        </w:tc>
        <w:tc>
          <w:tcPr>
            <w:tcW w:w="12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7F74EE3" w14:textId="77777777" w:rsidR="009A1475" w:rsidRDefault="009A1475">
            <w:pPr>
              <w:rPr>
                <w:rFonts w:eastAsiaTheme="minorHAnsi"/>
                <w:sz w:val="20"/>
                <w:szCs w:val="20"/>
                <w:lang w:val="hr-HR" w:eastAsia="hr-HR"/>
              </w:rPr>
            </w:pPr>
          </w:p>
        </w:tc>
        <w:tc>
          <w:tcPr>
            <w:tcW w:w="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59A48AF" w14:textId="77777777" w:rsidR="009A1475" w:rsidRDefault="009A1475">
            <w:pPr>
              <w:rPr>
                <w:rFonts w:eastAsiaTheme="minorHAnsi"/>
                <w:sz w:val="20"/>
                <w:szCs w:val="20"/>
                <w:lang w:val="hr-HR" w:eastAsia="hr-HR"/>
              </w:rPr>
            </w:pPr>
          </w:p>
        </w:tc>
        <w:tc>
          <w:tcPr>
            <w:tcW w:w="10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E342D5" w14:textId="77777777" w:rsidR="009A1475" w:rsidRDefault="009A1475">
            <w:pP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</w:p>
        </w:tc>
      </w:tr>
      <w:tr w:rsidR="009A1475" w14:paraId="3C778701" w14:textId="77777777" w:rsidTr="009A1475">
        <w:trPr>
          <w:trHeight w:val="264"/>
        </w:trPr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06C6846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3.2.</w:t>
            </w:r>
          </w:p>
        </w:tc>
        <w:tc>
          <w:tcPr>
            <w:tcW w:w="2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9E938BF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332BFD7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mjesec</w:t>
            </w:r>
          </w:p>
        </w:tc>
        <w:tc>
          <w:tcPr>
            <w:tcW w:w="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CF68DBF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9A8AEC7" w14:textId="77777777" w:rsidR="009A1475" w:rsidRDefault="009A1475">
            <w:pPr>
              <w:rPr>
                <w:rFonts w:eastAsiaTheme="minorHAnsi"/>
                <w:sz w:val="20"/>
                <w:szCs w:val="20"/>
                <w:lang w:val="hr-HR" w:eastAsia="hr-HR"/>
              </w:rPr>
            </w:pPr>
          </w:p>
        </w:tc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745F2B1" w14:textId="77777777" w:rsidR="009A1475" w:rsidRDefault="009A1475">
            <w:pPr>
              <w:rPr>
                <w:rFonts w:eastAsiaTheme="minorHAnsi"/>
                <w:sz w:val="20"/>
                <w:szCs w:val="20"/>
                <w:lang w:val="hr-HR" w:eastAsia="hr-HR"/>
              </w:rPr>
            </w:pPr>
          </w:p>
        </w:tc>
        <w:tc>
          <w:tcPr>
            <w:tcW w:w="12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17C4772" w14:textId="77777777" w:rsidR="009A1475" w:rsidRDefault="009A1475">
            <w:pPr>
              <w:rPr>
                <w:rFonts w:eastAsiaTheme="minorHAnsi"/>
                <w:sz w:val="20"/>
                <w:szCs w:val="20"/>
                <w:lang w:val="hr-HR" w:eastAsia="hr-HR"/>
              </w:rPr>
            </w:pPr>
          </w:p>
        </w:tc>
        <w:tc>
          <w:tcPr>
            <w:tcW w:w="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7CD9D69" w14:textId="77777777" w:rsidR="009A1475" w:rsidRDefault="009A1475">
            <w:pPr>
              <w:rPr>
                <w:rFonts w:eastAsiaTheme="minorHAnsi"/>
                <w:sz w:val="20"/>
                <w:szCs w:val="20"/>
                <w:lang w:val="hr-HR" w:eastAsia="hr-HR"/>
              </w:rPr>
            </w:pPr>
          </w:p>
        </w:tc>
        <w:tc>
          <w:tcPr>
            <w:tcW w:w="10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1C7313" w14:textId="77777777" w:rsidR="009A1475" w:rsidRDefault="009A1475">
            <w:pP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</w:p>
        </w:tc>
      </w:tr>
      <w:tr w:rsidR="009A1475" w14:paraId="47841DEE" w14:textId="77777777" w:rsidTr="009A1475">
        <w:trPr>
          <w:trHeight w:val="315"/>
        </w:trPr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08308CE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3.3.</w:t>
            </w:r>
          </w:p>
        </w:tc>
        <w:tc>
          <w:tcPr>
            <w:tcW w:w="2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DF59FB3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2FC8033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mjesec</w:t>
            </w:r>
          </w:p>
        </w:tc>
        <w:tc>
          <w:tcPr>
            <w:tcW w:w="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BCF0D21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1377458" w14:textId="77777777" w:rsidR="009A1475" w:rsidRDefault="009A1475">
            <w:pPr>
              <w:rPr>
                <w:rFonts w:eastAsiaTheme="minorHAnsi"/>
                <w:sz w:val="20"/>
                <w:szCs w:val="20"/>
                <w:lang w:val="hr-HR" w:eastAsia="hr-HR"/>
              </w:rPr>
            </w:pPr>
          </w:p>
        </w:tc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7772723" w14:textId="77777777" w:rsidR="009A1475" w:rsidRDefault="009A1475">
            <w:pPr>
              <w:rPr>
                <w:rFonts w:eastAsiaTheme="minorHAnsi"/>
                <w:sz w:val="20"/>
                <w:szCs w:val="20"/>
                <w:lang w:val="hr-HR" w:eastAsia="hr-HR"/>
              </w:rPr>
            </w:pPr>
          </w:p>
        </w:tc>
        <w:tc>
          <w:tcPr>
            <w:tcW w:w="12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1255B61" w14:textId="77777777" w:rsidR="009A1475" w:rsidRDefault="009A1475">
            <w:pPr>
              <w:rPr>
                <w:rFonts w:eastAsiaTheme="minorHAnsi"/>
                <w:sz w:val="20"/>
                <w:szCs w:val="20"/>
                <w:lang w:val="hr-HR" w:eastAsia="hr-HR"/>
              </w:rPr>
            </w:pPr>
          </w:p>
        </w:tc>
        <w:tc>
          <w:tcPr>
            <w:tcW w:w="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12F8721" w14:textId="77777777" w:rsidR="009A1475" w:rsidRDefault="009A1475">
            <w:pPr>
              <w:rPr>
                <w:rFonts w:eastAsiaTheme="minorHAnsi"/>
                <w:sz w:val="20"/>
                <w:szCs w:val="20"/>
                <w:lang w:val="hr-HR" w:eastAsia="hr-HR"/>
              </w:rPr>
            </w:pPr>
          </w:p>
        </w:tc>
        <w:tc>
          <w:tcPr>
            <w:tcW w:w="10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5FF699" w14:textId="77777777" w:rsidR="009A1475" w:rsidRDefault="009A1475">
            <w:pP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</w:p>
        </w:tc>
      </w:tr>
      <w:tr w:rsidR="009A1475" w14:paraId="67F4A08F" w14:textId="77777777" w:rsidTr="009A1475">
        <w:trPr>
          <w:trHeight w:val="315"/>
        </w:trPr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27CFED7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3.4.</w:t>
            </w:r>
          </w:p>
        </w:tc>
        <w:tc>
          <w:tcPr>
            <w:tcW w:w="2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00494D9C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7330270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mjesec</w:t>
            </w:r>
          </w:p>
        </w:tc>
        <w:tc>
          <w:tcPr>
            <w:tcW w:w="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1AF12EF9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31A3D5B7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754A8F90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2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48728F75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6DF656FD" w14:textId="77777777" w:rsidR="009A1475" w:rsidRDefault="009A1475">
            <w:pP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</w:p>
        </w:tc>
        <w:tc>
          <w:tcPr>
            <w:tcW w:w="10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741FCC" w14:textId="77777777" w:rsidR="009A1475" w:rsidRDefault="009A1475">
            <w:pP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</w:p>
        </w:tc>
      </w:tr>
      <w:tr w:rsidR="009A1475" w14:paraId="70D7D431" w14:textId="77777777" w:rsidTr="009A1475">
        <w:trPr>
          <w:trHeight w:val="264"/>
        </w:trPr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EC08AC8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3.5</w:t>
            </w:r>
          </w:p>
        </w:tc>
        <w:tc>
          <w:tcPr>
            <w:tcW w:w="2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2B98E5A9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3AF576B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mjesec</w:t>
            </w:r>
          </w:p>
        </w:tc>
        <w:tc>
          <w:tcPr>
            <w:tcW w:w="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8B9613D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AD431EF" w14:textId="77777777" w:rsidR="009A1475" w:rsidRDefault="009A1475">
            <w:pPr>
              <w:rPr>
                <w:rFonts w:eastAsiaTheme="minorHAnsi"/>
                <w:sz w:val="20"/>
                <w:szCs w:val="20"/>
                <w:lang w:val="hr-HR" w:eastAsia="hr-HR"/>
              </w:rPr>
            </w:pPr>
          </w:p>
        </w:tc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98C7052" w14:textId="77777777" w:rsidR="009A1475" w:rsidRDefault="009A1475">
            <w:pPr>
              <w:rPr>
                <w:rFonts w:eastAsiaTheme="minorHAnsi"/>
                <w:sz w:val="20"/>
                <w:szCs w:val="20"/>
                <w:lang w:val="hr-HR" w:eastAsia="hr-HR"/>
              </w:rPr>
            </w:pPr>
          </w:p>
        </w:tc>
        <w:tc>
          <w:tcPr>
            <w:tcW w:w="12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BBDD31A" w14:textId="77777777" w:rsidR="009A1475" w:rsidRDefault="009A1475">
            <w:pPr>
              <w:rPr>
                <w:rFonts w:eastAsiaTheme="minorHAnsi"/>
                <w:sz w:val="20"/>
                <w:szCs w:val="20"/>
                <w:lang w:val="hr-HR" w:eastAsia="hr-HR"/>
              </w:rPr>
            </w:pPr>
          </w:p>
        </w:tc>
        <w:tc>
          <w:tcPr>
            <w:tcW w:w="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C587A11" w14:textId="77777777" w:rsidR="009A1475" w:rsidRDefault="009A1475">
            <w:pPr>
              <w:rPr>
                <w:rFonts w:eastAsiaTheme="minorHAnsi"/>
                <w:sz w:val="20"/>
                <w:szCs w:val="20"/>
                <w:lang w:val="hr-HR" w:eastAsia="hr-HR"/>
              </w:rPr>
            </w:pPr>
          </w:p>
        </w:tc>
        <w:tc>
          <w:tcPr>
            <w:tcW w:w="10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4FAE20" w14:textId="77777777" w:rsidR="009A1475" w:rsidRDefault="009A1475">
            <w:pP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</w:p>
        </w:tc>
      </w:tr>
      <w:tr w:rsidR="009A1475" w14:paraId="280E7000" w14:textId="77777777" w:rsidTr="009A1475">
        <w:trPr>
          <w:trHeight w:val="264"/>
        </w:trPr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hideMark/>
          </w:tcPr>
          <w:p w14:paraId="22F46273" w14:textId="77777777" w:rsidR="009A1475" w:rsidRDefault="009A1475">
            <w:pP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  <w:t>4.</w:t>
            </w:r>
          </w:p>
        </w:tc>
        <w:tc>
          <w:tcPr>
            <w:tcW w:w="521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hideMark/>
          </w:tcPr>
          <w:p w14:paraId="147198FE" w14:textId="77777777" w:rsidR="009A1475" w:rsidRDefault="009A1475">
            <w:pP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  <w:t xml:space="preserve">TROŠKOVI PROJEKTNIH AKTIVNOSTI                                           </w:t>
            </w:r>
          </w:p>
          <w:p w14:paraId="6506F920" w14:textId="77777777" w:rsidR="009A1475" w:rsidRDefault="009A1475">
            <w:pPr>
              <w:rPr>
                <w:rFonts w:ascii="Times New Roman" w:hAnsi="Times New Roman" w:cs="Times New Roman"/>
                <w:bCs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20"/>
              </w:rPr>
              <w:t xml:space="preserve">Primjer: troškovi organiziranog prijevoza, ugostiteljske usluge,                  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  <w:t>4.  UKUPNO:</w:t>
            </w:r>
          </w:p>
          <w:p w14:paraId="57902AF2" w14:textId="77777777" w:rsidR="009A1475" w:rsidRDefault="009A1475">
            <w:pPr>
              <w:rPr>
                <w:rFonts w:ascii="Times New Roman" w:hAnsi="Times New Roman" w:cs="Times New Roman"/>
                <w:bCs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20"/>
              </w:rPr>
              <w:t xml:space="preserve">nabavka opreme ili stalnih sredstava, materijali za radionice, </w:t>
            </w:r>
          </w:p>
          <w:p w14:paraId="50CC7C73" w14:textId="77777777" w:rsidR="009A1475" w:rsidRDefault="009A1475">
            <w:pPr>
              <w:rPr>
                <w:rFonts w:ascii="Times New Roman" w:hAnsi="Times New Roman" w:cs="Times New Roman"/>
                <w:bCs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20"/>
              </w:rPr>
              <w:t xml:space="preserve">troškovi izvođača radova, štampanje promotivnog materijala, i sl. </w:t>
            </w:r>
          </w:p>
        </w:tc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hideMark/>
          </w:tcPr>
          <w:p w14:paraId="4FCF2F41" w14:textId="77777777" w:rsidR="009A1475" w:rsidRDefault="009A1475">
            <w:pPr>
              <w:rPr>
                <w:rFonts w:ascii="Times New Roman" w:hAnsi="Times New Roman" w:cs="Times New Roman"/>
                <w:bCs/>
                <w:sz w:val="14"/>
                <w:szCs w:val="20"/>
              </w:rPr>
            </w:pPr>
          </w:p>
        </w:tc>
        <w:tc>
          <w:tcPr>
            <w:tcW w:w="12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hideMark/>
          </w:tcPr>
          <w:p w14:paraId="5A54A488" w14:textId="77777777" w:rsidR="009A1475" w:rsidRDefault="009A1475">
            <w:pPr>
              <w:rPr>
                <w:rFonts w:eastAsiaTheme="minorHAnsi"/>
                <w:sz w:val="20"/>
                <w:szCs w:val="20"/>
                <w:lang w:val="hr-HR" w:eastAsia="hr-HR"/>
              </w:rPr>
            </w:pPr>
          </w:p>
        </w:tc>
        <w:tc>
          <w:tcPr>
            <w:tcW w:w="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hideMark/>
          </w:tcPr>
          <w:p w14:paraId="7C38E007" w14:textId="77777777" w:rsidR="009A1475" w:rsidRDefault="009A1475">
            <w:pPr>
              <w:rPr>
                <w:rFonts w:eastAsiaTheme="minorHAnsi"/>
                <w:sz w:val="20"/>
                <w:szCs w:val="20"/>
                <w:lang w:val="hr-HR" w:eastAsia="hr-HR"/>
              </w:rPr>
            </w:pPr>
          </w:p>
        </w:tc>
        <w:tc>
          <w:tcPr>
            <w:tcW w:w="10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CF75897" w14:textId="77777777" w:rsidR="009A1475" w:rsidRDefault="009A1475">
            <w:pPr>
              <w:rPr>
                <w:rFonts w:ascii="Times New Roman" w:hAnsi="Times New Roman" w:cs="Times New Roman"/>
                <w:b/>
                <w:bCs/>
                <w:sz w:val="14"/>
                <w:szCs w:val="20"/>
              </w:rPr>
            </w:pPr>
          </w:p>
        </w:tc>
      </w:tr>
      <w:tr w:rsidR="009A1475" w14:paraId="55E6C79F" w14:textId="77777777" w:rsidTr="009A1475">
        <w:trPr>
          <w:trHeight w:hRule="exact" w:val="284"/>
        </w:trPr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4CEB6CFE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4.1.</w:t>
            </w:r>
          </w:p>
        </w:tc>
        <w:tc>
          <w:tcPr>
            <w:tcW w:w="2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hideMark/>
          </w:tcPr>
          <w:p w14:paraId="7EC12090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 </w:t>
            </w:r>
          </w:p>
        </w:tc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520B41C7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 </w:t>
            </w:r>
          </w:p>
        </w:tc>
        <w:tc>
          <w:tcPr>
            <w:tcW w:w="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14E746BD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 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0791732A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 </w:t>
            </w:r>
          </w:p>
        </w:tc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71FBD611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 </w:t>
            </w:r>
          </w:p>
        </w:tc>
        <w:tc>
          <w:tcPr>
            <w:tcW w:w="12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655032C6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 </w:t>
            </w:r>
          </w:p>
        </w:tc>
        <w:tc>
          <w:tcPr>
            <w:tcW w:w="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50B8C5A6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 </w:t>
            </w:r>
          </w:p>
        </w:tc>
        <w:tc>
          <w:tcPr>
            <w:tcW w:w="10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5B834479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</w:tr>
      <w:tr w:rsidR="009A1475" w14:paraId="78089975" w14:textId="77777777" w:rsidTr="009A1475">
        <w:trPr>
          <w:trHeight w:hRule="exact" w:val="284"/>
        </w:trPr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1850DA9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4.1.1.</w:t>
            </w:r>
          </w:p>
        </w:tc>
        <w:tc>
          <w:tcPr>
            <w:tcW w:w="2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869B947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AF5AB10" w14:textId="77777777" w:rsidR="009A1475" w:rsidRDefault="009A1475">
            <w:pPr>
              <w:rPr>
                <w:rFonts w:eastAsiaTheme="minorHAnsi"/>
                <w:sz w:val="20"/>
                <w:szCs w:val="20"/>
                <w:lang w:val="hr-HR" w:eastAsia="hr-HR"/>
              </w:rPr>
            </w:pPr>
          </w:p>
        </w:tc>
        <w:tc>
          <w:tcPr>
            <w:tcW w:w="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DB06F96" w14:textId="77777777" w:rsidR="009A1475" w:rsidRDefault="009A1475">
            <w:pPr>
              <w:rPr>
                <w:rFonts w:eastAsiaTheme="minorHAnsi"/>
                <w:sz w:val="20"/>
                <w:szCs w:val="20"/>
                <w:lang w:val="hr-HR" w:eastAsia="hr-HR"/>
              </w:rPr>
            </w:pP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4B5A11E" w14:textId="77777777" w:rsidR="009A1475" w:rsidRDefault="009A1475">
            <w:pPr>
              <w:rPr>
                <w:rFonts w:eastAsiaTheme="minorHAnsi"/>
                <w:sz w:val="20"/>
                <w:szCs w:val="20"/>
                <w:lang w:val="hr-HR" w:eastAsia="hr-HR"/>
              </w:rPr>
            </w:pPr>
          </w:p>
        </w:tc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6F2A449" w14:textId="77777777" w:rsidR="009A1475" w:rsidRDefault="009A1475">
            <w:pPr>
              <w:rPr>
                <w:rFonts w:eastAsiaTheme="minorHAnsi"/>
                <w:sz w:val="20"/>
                <w:szCs w:val="20"/>
                <w:lang w:val="hr-HR" w:eastAsia="hr-HR"/>
              </w:rPr>
            </w:pPr>
          </w:p>
        </w:tc>
        <w:tc>
          <w:tcPr>
            <w:tcW w:w="12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5955AAF" w14:textId="77777777" w:rsidR="009A1475" w:rsidRDefault="009A1475">
            <w:pPr>
              <w:rPr>
                <w:rFonts w:eastAsiaTheme="minorHAnsi"/>
                <w:sz w:val="20"/>
                <w:szCs w:val="20"/>
                <w:lang w:val="hr-HR" w:eastAsia="hr-HR"/>
              </w:rPr>
            </w:pPr>
          </w:p>
        </w:tc>
        <w:tc>
          <w:tcPr>
            <w:tcW w:w="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DC4E76F" w14:textId="77777777" w:rsidR="009A1475" w:rsidRDefault="009A1475">
            <w:pPr>
              <w:rPr>
                <w:rFonts w:eastAsiaTheme="minorHAnsi"/>
                <w:sz w:val="20"/>
                <w:szCs w:val="20"/>
                <w:lang w:val="hr-HR" w:eastAsia="hr-HR"/>
              </w:rPr>
            </w:pPr>
          </w:p>
        </w:tc>
        <w:tc>
          <w:tcPr>
            <w:tcW w:w="10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EF4A76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</w:tr>
      <w:tr w:rsidR="009A1475" w14:paraId="684A312D" w14:textId="77777777" w:rsidTr="009A1475">
        <w:trPr>
          <w:trHeight w:hRule="exact" w:val="284"/>
        </w:trPr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CF422CC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4.1.2.</w:t>
            </w:r>
          </w:p>
        </w:tc>
        <w:tc>
          <w:tcPr>
            <w:tcW w:w="2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CE7F1B5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9308180" w14:textId="77777777" w:rsidR="009A1475" w:rsidRDefault="009A1475">
            <w:pPr>
              <w:rPr>
                <w:rFonts w:eastAsiaTheme="minorHAnsi"/>
                <w:sz w:val="20"/>
                <w:szCs w:val="20"/>
                <w:lang w:val="hr-HR" w:eastAsia="hr-HR"/>
              </w:rPr>
            </w:pPr>
          </w:p>
        </w:tc>
        <w:tc>
          <w:tcPr>
            <w:tcW w:w="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4E4CFAF" w14:textId="77777777" w:rsidR="009A1475" w:rsidRDefault="009A1475">
            <w:pPr>
              <w:rPr>
                <w:rFonts w:eastAsiaTheme="minorHAnsi"/>
                <w:sz w:val="20"/>
                <w:szCs w:val="20"/>
                <w:lang w:val="hr-HR" w:eastAsia="hr-HR"/>
              </w:rPr>
            </w:pP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90051A8" w14:textId="77777777" w:rsidR="009A1475" w:rsidRDefault="009A1475">
            <w:pPr>
              <w:rPr>
                <w:rFonts w:eastAsiaTheme="minorHAnsi"/>
                <w:sz w:val="20"/>
                <w:szCs w:val="20"/>
                <w:lang w:val="hr-HR" w:eastAsia="hr-HR"/>
              </w:rPr>
            </w:pPr>
          </w:p>
        </w:tc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C494EC8" w14:textId="77777777" w:rsidR="009A1475" w:rsidRDefault="009A1475">
            <w:pPr>
              <w:rPr>
                <w:rFonts w:eastAsiaTheme="minorHAnsi"/>
                <w:sz w:val="20"/>
                <w:szCs w:val="20"/>
                <w:lang w:val="hr-HR" w:eastAsia="hr-HR"/>
              </w:rPr>
            </w:pPr>
          </w:p>
        </w:tc>
        <w:tc>
          <w:tcPr>
            <w:tcW w:w="12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36023B3" w14:textId="77777777" w:rsidR="009A1475" w:rsidRDefault="009A1475">
            <w:pPr>
              <w:rPr>
                <w:rFonts w:eastAsiaTheme="minorHAnsi"/>
                <w:sz w:val="20"/>
                <w:szCs w:val="20"/>
                <w:lang w:val="hr-HR" w:eastAsia="hr-HR"/>
              </w:rPr>
            </w:pPr>
          </w:p>
        </w:tc>
        <w:tc>
          <w:tcPr>
            <w:tcW w:w="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A466A15" w14:textId="77777777" w:rsidR="009A1475" w:rsidRDefault="009A1475">
            <w:pPr>
              <w:rPr>
                <w:rFonts w:eastAsiaTheme="minorHAnsi"/>
                <w:sz w:val="20"/>
                <w:szCs w:val="20"/>
                <w:lang w:val="hr-HR" w:eastAsia="hr-HR"/>
              </w:rPr>
            </w:pPr>
          </w:p>
        </w:tc>
        <w:tc>
          <w:tcPr>
            <w:tcW w:w="10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60A295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</w:tr>
      <w:tr w:rsidR="009A1475" w14:paraId="39225692" w14:textId="77777777" w:rsidTr="009A1475">
        <w:trPr>
          <w:trHeight w:hRule="exact" w:val="284"/>
        </w:trPr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014D7FB7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4.2.</w:t>
            </w:r>
          </w:p>
        </w:tc>
        <w:tc>
          <w:tcPr>
            <w:tcW w:w="2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15294655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6B7BDCDB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 </w:t>
            </w:r>
          </w:p>
        </w:tc>
        <w:tc>
          <w:tcPr>
            <w:tcW w:w="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09D4A8D2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 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3E5D47B2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 </w:t>
            </w:r>
          </w:p>
        </w:tc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1B94557A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 </w:t>
            </w:r>
          </w:p>
        </w:tc>
        <w:tc>
          <w:tcPr>
            <w:tcW w:w="12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249FECAF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 </w:t>
            </w:r>
          </w:p>
        </w:tc>
        <w:tc>
          <w:tcPr>
            <w:tcW w:w="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2647B45E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 </w:t>
            </w:r>
          </w:p>
        </w:tc>
        <w:tc>
          <w:tcPr>
            <w:tcW w:w="10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27DF35DE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</w:tr>
      <w:tr w:rsidR="009A1475" w14:paraId="5F2F851D" w14:textId="77777777" w:rsidTr="009A1475">
        <w:trPr>
          <w:trHeight w:hRule="exact" w:val="284"/>
        </w:trPr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55FFF78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4.2.1.</w:t>
            </w:r>
          </w:p>
        </w:tc>
        <w:tc>
          <w:tcPr>
            <w:tcW w:w="2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D89607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6007910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 </w:t>
            </w:r>
          </w:p>
        </w:tc>
        <w:tc>
          <w:tcPr>
            <w:tcW w:w="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B3131A7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 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94AC183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 </w:t>
            </w:r>
          </w:p>
        </w:tc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3EEA385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 </w:t>
            </w:r>
          </w:p>
        </w:tc>
        <w:tc>
          <w:tcPr>
            <w:tcW w:w="12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503F27F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 </w:t>
            </w:r>
          </w:p>
        </w:tc>
        <w:tc>
          <w:tcPr>
            <w:tcW w:w="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37AA90F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 </w:t>
            </w:r>
          </w:p>
        </w:tc>
        <w:tc>
          <w:tcPr>
            <w:tcW w:w="10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B483C3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</w:tr>
      <w:tr w:rsidR="009A1475" w14:paraId="1F9B380B" w14:textId="77777777" w:rsidTr="009A1475">
        <w:trPr>
          <w:trHeight w:hRule="exact" w:val="284"/>
        </w:trPr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D1288FF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4.2.2.</w:t>
            </w:r>
          </w:p>
        </w:tc>
        <w:tc>
          <w:tcPr>
            <w:tcW w:w="2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1E61DA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  <w:p w14:paraId="279C990D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3DA84BAF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7C6C48BE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612FAEDC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7D542847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2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209A1D63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53662087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0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FAB26A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</w:tr>
      <w:tr w:rsidR="009A1475" w14:paraId="4E168F7E" w14:textId="77777777" w:rsidTr="009A1475">
        <w:trPr>
          <w:trHeight w:hRule="exact" w:val="284"/>
        </w:trPr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20C1C5EE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4.3.</w:t>
            </w:r>
          </w:p>
        </w:tc>
        <w:tc>
          <w:tcPr>
            <w:tcW w:w="2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44D2FD53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</w:tcPr>
          <w:p w14:paraId="6D4D2607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</w:tcPr>
          <w:p w14:paraId="43B8C252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</w:tcPr>
          <w:p w14:paraId="22038D4C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</w:tcPr>
          <w:p w14:paraId="7D50575A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2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</w:tcPr>
          <w:p w14:paraId="0E34011F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</w:tcPr>
          <w:p w14:paraId="7C1BCB9D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0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515F3F91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</w:tr>
      <w:tr w:rsidR="009A1475" w14:paraId="52E40AB2" w14:textId="77777777" w:rsidTr="009A1475">
        <w:trPr>
          <w:trHeight w:hRule="exact" w:val="284"/>
        </w:trPr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28BAB3D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4.3.1.</w:t>
            </w:r>
          </w:p>
        </w:tc>
        <w:tc>
          <w:tcPr>
            <w:tcW w:w="2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353487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  <w:p w14:paraId="3B2CF210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464F338B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67792C44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2EA42590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6A41DEA0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2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7C068DBE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2278A843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0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DBDE19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</w:tr>
      <w:tr w:rsidR="009A1475" w14:paraId="7498DD41" w14:textId="77777777" w:rsidTr="009A1475">
        <w:trPr>
          <w:trHeight w:hRule="exact" w:val="284"/>
        </w:trPr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117B2F8D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4.3.2.</w:t>
            </w:r>
          </w:p>
          <w:p w14:paraId="3DDBE261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2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8878E2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0992412F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4ADB5BB3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5C59C1A2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7A665B5C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2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43CBCDC2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7CA176B2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0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538818" w14:textId="77777777" w:rsidR="009A1475" w:rsidRDefault="009A1475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</w:tr>
    </w:tbl>
    <w:p w14:paraId="276CECF8" w14:textId="77777777" w:rsidR="009A1475" w:rsidRDefault="009A1475" w:rsidP="009A1475">
      <w:pPr>
        <w:pStyle w:val="Vlada"/>
        <w:tabs>
          <w:tab w:val="left" w:pos="3500"/>
        </w:tabs>
      </w:pPr>
    </w:p>
    <w:p w14:paraId="18CB9E5E" w14:textId="77777777" w:rsidR="009A1475" w:rsidRDefault="009A1475" w:rsidP="009A1475">
      <w:pPr>
        <w:pStyle w:val="Vlada"/>
        <w:tabs>
          <w:tab w:val="left" w:pos="3500"/>
        </w:tabs>
      </w:pPr>
    </w:p>
    <w:p w14:paraId="56873F6F" w14:textId="77777777" w:rsidR="009A1475" w:rsidRDefault="009A1475" w:rsidP="009A1475">
      <w:pPr>
        <w:pBdr>
          <w:top w:val="single" w:sz="4" w:space="1" w:color="auto"/>
          <w:left w:val="single" w:sz="4" w:space="4" w:color="auto"/>
          <w:bottom w:val="single" w:sz="4" w:space="25" w:color="auto"/>
          <w:right w:val="single" w:sz="4" w:space="21" w:color="auto"/>
        </w:pBdr>
        <w:spacing w:after="0"/>
        <w:jc w:val="both"/>
        <w:rPr>
          <w:rFonts w:ascii="Times New Roman" w:hAnsi="Times New Roman"/>
        </w:rPr>
      </w:pPr>
    </w:p>
    <w:p w14:paraId="1D996383" w14:textId="77777777" w:rsidR="009A1475" w:rsidRDefault="009A1475" w:rsidP="009A1475">
      <w:pPr>
        <w:pBdr>
          <w:top w:val="single" w:sz="4" w:space="1" w:color="auto"/>
          <w:left w:val="single" w:sz="4" w:space="4" w:color="auto"/>
          <w:bottom w:val="single" w:sz="4" w:space="25" w:color="auto"/>
          <w:right w:val="single" w:sz="4" w:space="21" w:color="auto"/>
        </w:pBd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Svojim potpisom i pečatom pod punom krivičnom, moralnom  i materijalnom odgovornošću potvrđujem istinitost i tačnost gore navedenih podataka, dokumenata i informacija koje su sastavni dio ovog izvještaja, kao i da su</w:t>
      </w:r>
      <w:r>
        <w:t xml:space="preserve"> </w:t>
      </w:r>
      <w:r>
        <w:rPr>
          <w:rFonts w:ascii="Times New Roman" w:hAnsi="Times New Roman"/>
        </w:rPr>
        <w:t>sredstva doznačena  po Odluci o kriterijima i postupku dodjele sredstava odobrenih u Budžetu Unsko-sanskog kantona putem budžetskog korisnika Vlada Unsko-sanskog kantona po Javnom pozivu za dodjelu sredstava neprofitnim organizacijama za refundiranje i finansiranje/sufinansiranje projekata iz Budžeta Unsko-sanskog kantona za 2025. godinu utrošena namjenski u skladu sa nazivom i opisom projekta navedenim u prijavnom obrascu.</w:t>
      </w:r>
    </w:p>
    <w:p w14:paraId="208B586E" w14:textId="77777777" w:rsidR="009A1475" w:rsidRDefault="009A1475" w:rsidP="009A1475">
      <w:pPr>
        <w:pBdr>
          <w:top w:val="single" w:sz="4" w:space="1" w:color="auto"/>
          <w:left w:val="single" w:sz="4" w:space="4" w:color="auto"/>
          <w:bottom w:val="single" w:sz="4" w:space="25" w:color="auto"/>
          <w:right w:val="single" w:sz="4" w:space="21" w:color="auto"/>
        </w:pBdr>
        <w:spacing w:after="0"/>
        <w:jc w:val="both"/>
        <w:rPr>
          <w:rFonts w:ascii="Times New Roman" w:hAnsi="Times New Roman"/>
        </w:rPr>
      </w:pPr>
    </w:p>
    <w:p w14:paraId="1CCC4483" w14:textId="77777777" w:rsidR="009A1475" w:rsidRDefault="009A1475" w:rsidP="009A1475">
      <w:pPr>
        <w:pBdr>
          <w:top w:val="single" w:sz="4" w:space="1" w:color="auto"/>
          <w:left w:val="single" w:sz="4" w:space="4" w:color="auto"/>
          <w:bottom w:val="single" w:sz="4" w:space="25" w:color="auto"/>
          <w:right w:val="single" w:sz="4" w:space="21" w:color="auto"/>
        </w:pBd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__________________________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__________________________</w:t>
      </w:r>
    </w:p>
    <w:p w14:paraId="636D132E" w14:textId="77777777" w:rsidR="009A1475" w:rsidRDefault="009A1475" w:rsidP="009A1475">
      <w:pPr>
        <w:pBdr>
          <w:top w:val="single" w:sz="4" w:space="1" w:color="auto"/>
          <w:left w:val="single" w:sz="4" w:space="4" w:color="auto"/>
          <w:bottom w:val="single" w:sz="4" w:space="25" w:color="auto"/>
          <w:right w:val="single" w:sz="4" w:space="21" w:color="auto"/>
        </w:pBdr>
        <w:tabs>
          <w:tab w:val="left" w:pos="7365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(Mjesto, datum)                                                                            (Potpis odgovorne osobe)</w:t>
      </w:r>
    </w:p>
    <w:p w14:paraId="6A85B163" w14:textId="77777777" w:rsidR="009A1475" w:rsidRDefault="009A1475" w:rsidP="009A1475">
      <w:pPr>
        <w:pBdr>
          <w:top w:val="single" w:sz="4" w:space="1" w:color="auto"/>
          <w:left w:val="single" w:sz="4" w:space="4" w:color="auto"/>
          <w:bottom w:val="single" w:sz="4" w:space="25" w:color="auto"/>
          <w:right w:val="single" w:sz="4" w:space="21" w:color="auto"/>
        </w:pBdr>
        <w:spacing w:after="0"/>
        <w:jc w:val="both"/>
        <w:rPr>
          <w:rFonts w:ascii="Times New Roman" w:hAnsi="Times New Roman"/>
        </w:rPr>
      </w:pPr>
    </w:p>
    <w:p w14:paraId="25F30F77" w14:textId="77777777" w:rsidR="009A1475" w:rsidRDefault="009A1475" w:rsidP="009A1475">
      <w:pPr>
        <w:pBdr>
          <w:top w:val="single" w:sz="4" w:space="1" w:color="auto"/>
          <w:left w:val="single" w:sz="4" w:space="4" w:color="auto"/>
          <w:bottom w:val="single" w:sz="4" w:space="25" w:color="auto"/>
          <w:right w:val="single" w:sz="4" w:space="21" w:color="auto"/>
        </w:pBdr>
        <w:tabs>
          <w:tab w:val="left" w:pos="4365"/>
        </w:tabs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ab/>
        <w:t xml:space="preserve">           </w:t>
      </w:r>
      <w:r>
        <w:rPr>
          <w:rFonts w:ascii="Times New Roman" w:hAnsi="Times New Roman"/>
          <w:sz w:val="20"/>
          <w:szCs w:val="20"/>
        </w:rPr>
        <w:t>M.P</w:t>
      </w:r>
    </w:p>
    <w:p w14:paraId="49B77B23" w14:textId="77777777" w:rsidR="009A1475" w:rsidRDefault="009A1475" w:rsidP="009A1475">
      <w:pPr>
        <w:spacing w:after="0"/>
        <w:rPr>
          <w:rFonts w:ascii="Times New Roman" w:hAnsi="Times New Roman"/>
          <w:b/>
        </w:rPr>
      </w:pPr>
    </w:p>
    <w:p w14:paraId="3D9073D5" w14:textId="77777777" w:rsidR="009A1475" w:rsidRDefault="009A1475" w:rsidP="009A1475">
      <w:pPr>
        <w:spacing w:after="0"/>
        <w:rPr>
          <w:rFonts w:ascii="Times New Roman" w:hAnsi="Times New Roman"/>
          <w:b/>
        </w:rPr>
      </w:pPr>
    </w:p>
    <w:p w14:paraId="78A4FC4D" w14:textId="69B8997A" w:rsidR="009A1475" w:rsidRDefault="009A1475" w:rsidP="009A1475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 xml:space="preserve">NAPOMENA: </w:t>
      </w:r>
    </w:p>
    <w:p w14:paraId="6C701F64" w14:textId="629D8462" w:rsidR="009A1475" w:rsidRPr="005B3DCB" w:rsidRDefault="009A1475" w:rsidP="005B3DCB">
      <w:pPr>
        <w:spacing w:after="0"/>
        <w:jc w:val="both"/>
        <w:rPr>
          <w:rFonts w:ascii="Times New Roman" w:hAnsi="Times New Roman"/>
        </w:rPr>
      </w:pPr>
      <w:r w:rsidRPr="005B3DCB">
        <w:rPr>
          <w:rFonts w:ascii="Times New Roman" w:hAnsi="Times New Roman"/>
        </w:rPr>
        <w:t xml:space="preserve">Dozvoljeno je prilagoditi širinu/visinu kolone/reda ukoliko je potreban dodatni prostor za unos podataka ali se ne smije mijenjati sami tekst sadržaja ovog obrasca. </w:t>
      </w:r>
    </w:p>
    <w:p w14:paraId="24711E44" w14:textId="77777777" w:rsidR="009A1475" w:rsidRDefault="009A1475" w:rsidP="009A1475">
      <w:pPr>
        <w:pStyle w:val="Vlada"/>
        <w:tabs>
          <w:tab w:val="left" w:pos="3500"/>
        </w:tabs>
      </w:pPr>
    </w:p>
    <w:p w14:paraId="22A2CF93" w14:textId="77777777" w:rsidR="009A1475" w:rsidRDefault="009A1475" w:rsidP="009A1475">
      <w:pPr>
        <w:pStyle w:val="Vlada"/>
        <w:tabs>
          <w:tab w:val="left" w:pos="3500"/>
        </w:tabs>
      </w:pPr>
    </w:p>
    <w:p w14:paraId="5B020F12" w14:textId="77777777" w:rsidR="009A1475" w:rsidRDefault="009A1475" w:rsidP="009A1475">
      <w:pPr>
        <w:pStyle w:val="Vlada"/>
      </w:pPr>
      <w:r>
        <w:rPr>
          <w:b/>
        </w:rPr>
        <w:t>U prilogu ovog obrasca prilaže se slijedeća dokumentacija</w:t>
      </w:r>
      <w:r>
        <w:t xml:space="preserve">: </w:t>
      </w:r>
    </w:p>
    <w:p w14:paraId="7909091E" w14:textId="77777777" w:rsidR="009A1475" w:rsidRDefault="009A1475" w:rsidP="009A1475">
      <w:pPr>
        <w:pStyle w:val="Vlada"/>
      </w:pPr>
    </w:p>
    <w:p w14:paraId="6AAFAD18" w14:textId="404ECEDD" w:rsidR="009A1475" w:rsidRDefault="009A1475" w:rsidP="009A1475">
      <w:pPr>
        <w:pStyle w:val="Vlada"/>
        <w:numPr>
          <w:ilvl w:val="0"/>
          <w:numId w:val="20"/>
        </w:numPr>
        <w:ind w:left="360"/>
      </w:pPr>
      <w:r>
        <w:t>Fakture, fiskalni računi, ugovori i dr. (ovjereni kod nadležnog gradskog/općinskog organa ili notara)</w:t>
      </w:r>
      <w:r w:rsidR="005B3DCB">
        <w:t>,</w:t>
      </w:r>
      <w:r>
        <w:t xml:space="preserve"> </w:t>
      </w:r>
    </w:p>
    <w:p w14:paraId="709072D1" w14:textId="2A62CBE1" w:rsidR="009A1475" w:rsidRDefault="009A1475" w:rsidP="009A1475">
      <w:pPr>
        <w:pStyle w:val="Vlada"/>
        <w:numPr>
          <w:ilvl w:val="0"/>
          <w:numId w:val="20"/>
        </w:numPr>
        <w:ind w:left="360"/>
      </w:pPr>
      <w:r>
        <w:t>Dokazi o uplati (izvod iz banke)</w:t>
      </w:r>
      <w:r w:rsidR="005B3DCB">
        <w:t>,</w:t>
      </w:r>
    </w:p>
    <w:p w14:paraId="7091BADA" w14:textId="2B34372E" w:rsidR="009A1475" w:rsidRDefault="009A1475" w:rsidP="009A1475">
      <w:pPr>
        <w:pStyle w:val="Vlada"/>
        <w:numPr>
          <w:ilvl w:val="0"/>
          <w:numId w:val="20"/>
        </w:numPr>
        <w:ind w:left="360"/>
      </w:pPr>
      <w:r>
        <w:t>Fotodokumentacija</w:t>
      </w:r>
      <w:r w:rsidR="005B3DCB">
        <w:t>.</w:t>
      </w:r>
    </w:p>
    <w:p w14:paraId="21BA3203" w14:textId="4FEC7F50" w:rsidR="009A1475" w:rsidRDefault="009A1475" w:rsidP="009A1475">
      <w:pPr>
        <w:pStyle w:val="Vlada"/>
        <w:ind w:left="360"/>
      </w:pPr>
    </w:p>
    <w:p w14:paraId="3EDD067D" w14:textId="77777777" w:rsidR="005B3DCB" w:rsidRDefault="005B3DCB" w:rsidP="009A1475">
      <w:pPr>
        <w:pStyle w:val="Vlada"/>
        <w:ind w:left="360"/>
      </w:pPr>
    </w:p>
    <w:p w14:paraId="5C92DC24" w14:textId="77777777" w:rsidR="005B3DCB" w:rsidRPr="005B3DCB" w:rsidRDefault="009A1475" w:rsidP="009A1475">
      <w:pPr>
        <w:pStyle w:val="Vlada"/>
        <w:rPr>
          <w:b/>
        </w:rPr>
      </w:pPr>
      <w:r w:rsidRPr="005B3DCB">
        <w:rPr>
          <w:b/>
        </w:rPr>
        <w:t xml:space="preserve">Napomena: </w:t>
      </w:r>
    </w:p>
    <w:p w14:paraId="7F1D5775" w14:textId="091439C2" w:rsidR="009A1475" w:rsidRPr="005B3DCB" w:rsidRDefault="009A1475" w:rsidP="009A1475">
      <w:pPr>
        <w:pStyle w:val="Vlada"/>
        <w:rPr>
          <w:b/>
        </w:rPr>
      </w:pPr>
      <w:r w:rsidRPr="005B3DCB">
        <w:rPr>
          <w:b/>
        </w:rPr>
        <w:t>Podnosioci zahtjeva za refundaciju troškova koji su navedenu dokumentaciju dostavili uz prijavu, nisu obavezni istu dostavljati uz izvještaj.</w:t>
      </w:r>
    </w:p>
    <w:p w14:paraId="23B11074" w14:textId="77777777" w:rsidR="009A1475" w:rsidRDefault="009A1475" w:rsidP="009A1475">
      <w:pPr>
        <w:pStyle w:val="Vlada"/>
        <w:rPr>
          <w:b/>
          <w:i/>
        </w:rPr>
      </w:pPr>
    </w:p>
    <w:p w14:paraId="5AD0E9D0" w14:textId="77777777" w:rsidR="009A1475" w:rsidRDefault="009A1475" w:rsidP="009A1475">
      <w:pPr>
        <w:pStyle w:val="Vlada"/>
        <w:rPr>
          <w:b/>
        </w:rPr>
      </w:pPr>
    </w:p>
    <w:p w14:paraId="1BA6A8D5" w14:textId="77777777" w:rsidR="009A1475" w:rsidRDefault="009A1475" w:rsidP="009A1475"/>
    <w:p w14:paraId="63A7A5CE" w14:textId="77777777" w:rsidR="009A1475" w:rsidRDefault="009A1475" w:rsidP="009A1475"/>
    <w:p w14:paraId="3190B30B" w14:textId="77777777" w:rsidR="009A1475" w:rsidRDefault="009A1475" w:rsidP="009A1475">
      <w:bookmarkStart w:id="0" w:name="_GoBack"/>
      <w:bookmarkEnd w:id="0"/>
    </w:p>
    <w:p w14:paraId="1731735B" w14:textId="0BB7337E" w:rsidR="009A1475" w:rsidRDefault="009A1475" w:rsidP="009A1475">
      <w:pPr>
        <w:tabs>
          <w:tab w:val="left" w:pos="1560"/>
        </w:tabs>
      </w:pPr>
      <w:r>
        <w:tab/>
      </w:r>
    </w:p>
    <w:p w14:paraId="5F23330A" w14:textId="77777777" w:rsidR="009A1475" w:rsidRDefault="009A1475" w:rsidP="009A1475"/>
    <w:p w14:paraId="6469DD53" w14:textId="77777777" w:rsidR="009A1475" w:rsidRDefault="009A1475" w:rsidP="009A1475"/>
    <w:p w14:paraId="4C5C990F" w14:textId="77777777" w:rsidR="009A1475" w:rsidRDefault="009A1475" w:rsidP="009A1475">
      <w:pPr>
        <w:rPr>
          <w:rFonts w:ascii="Times New Roman" w:hAnsi="Times New Roman" w:cs="Times New Roman"/>
          <w:b/>
          <w:sz w:val="24"/>
          <w:szCs w:val="24"/>
        </w:rPr>
      </w:pPr>
    </w:p>
    <w:p w14:paraId="1768C179" w14:textId="77777777" w:rsidR="009A1475" w:rsidRDefault="009A1475" w:rsidP="009A1475"/>
    <w:p w14:paraId="28D2FD73" w14:textId="77777777" w:rsidR="009A1475" w:rsidRDefault="009A1475" w:rsidP="009A1475"/>
    <w:p w14:paraId="4151EAFC" w14:textId="77777777" w:rsidR="009A1475" w:rsidRDefault="009A1475" w:rsidP="009A1475"/>
    <w:p w14:paraId="7EB0A6F3" w14:textId="77777777" w:rsidR="009A1475" w:rsidRDefault="009A1475" w:rsidP="009A1475"/>
    <w:p w14:paraId="5A01BD93" w14:textId="77777777" w:rsidR="009A1475" w:rsidRDefault="009A1475" w:rsidP="009A1475"/>
    <w:p w14:paraId="0FD28FA4" w14:textId="77777777" w:rsidR="009A1475" w:rsidRDefault="009A1475" w:rsidP="009A1475"/>
    <w:p w14:paraId="1BDD34E3" w14:textId="77777777" w:rsidR="009A1475" w:rsidRDefault="009A1475" w:rsidP="009A1475"/>
    <w:p w14:paraId="1042A5AF" w14:textId="77777777" w:rsidR="009A1475" w:rsidRDefault="009A1475" w:rsidP="009A1475"/>
    <w:p w14:paraId="67DAED68" w14:textId="77777777" w:rsidR="009A1475" w:rsidRDefault="009A1475" w:rsidP="009A1475"/>
    <w:p w14:paraId="54D2AFE2" w14:textId="77777777" w:rsidR="009A1475" w:rsidRDefault="009A1475" w:rsidP="009A1475"/>
    <w:p w14:paraId="31B249AB" w14:textId="77777777" w:rsidR="009A1475" w:rsidRDefault="009A1475" w:rsidP="009A1475"/>
    <w:p w14:paraId="1FC0F36C" w14:textId="77777777" w:rsidR="009A1475" w:rsidRDefault="009A1475" w:rsidP="009A1475"/>
    <w:sectPr w:rsidR="009A1475" w:rsidSect="00C42678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133" w:bottom="1276" w:left="1276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F09706" w14:textId="77777777" w:rsidR="005D33CD" w:rsidRDefault="005D33CD" w:rsidP="005567BE">
      <w:pPr>
        <w:spacing w:after="0" w:line="240" w:lineRule="auto"/>
      </w:pPr>
      <w:r>
        <w:separator/>
      </w:r>
    </w:p>
  </w:endnote>
  <w:endnote w:type="continuationSeparator" w:id="0">
    <w:p w14:paraId="77B3E08B" w14:textId="77777777" w:rsidR="005D33CD" w:rsidRDefault="005D33CD" w:rsidP="00556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275983"/>
      <w:docPartObj>
        <w:docPartGallery w:val="Page Numbers (Bottom of Page)"/>
        <w:docPartUnique/>
      </w:docPartObj>
    </w:sdtPr>
    <w:sdtEndPr/>
    <w:sdtContent>
      <w:p w14:paraId="2EEF2960" w14:textId="77777777" w:rsidR="00F965B8" w:rsidRDefault="00F965B8">
        <w:pPr>
          <w:pStyle w:val="Footer"/>
          <w:jc w:val="right"/>
        </w:pPr>
        <w:r w:rsidRPr="005567BE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5567BE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5567BE"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5567BE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281323E4" w14:textId="77777777" w:rsidR="00F965B8" w:rsidRDefault="00F965B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275952"/>
      <w:docPartObj>
        <w:docPartGallery w:val="Page Numbers (Bottom of Page)"/>
        <w:docPartUnique/>
      </w:docPartObj>
    </w:sdtPr>
    <w:sdtEndPr/>
    <w:sdtContent>
      <w:p w14:paraId="62D7A04E" w14:textId="77777777" w:rsidR="00F965B8" w:rsidRDefault="00F965B8" w:rsidP="005567BE">
        <w:pPr>
          <w:pStyle w:val="Footer"/>
          <w:pBdr>
            <w:bottom w:val="single" w:sz="12" w:space="1" w:color="auto"/>
          </w:pBdr>
          <w:jc w:val="center"/>
          <w:rPr>
            <w:rStyle w:val="xdb"/>
            <w:b/>
            <w:bCs/>
            <w:color w:val="222222"/>
            <w:sz w:val="18"/>
            <w:szCs w:val="18"/>
            <w:shd w:val="clear" w:color="auto" w:fill="FFFFFF"/>
          </w:rPr>
        </w:pPr>
      </w:p>
      <w:p w14:paraId="052DBA4A" w14:textId="77777777" w:rsidR="00F965B8" w:rsidRPr="00F3397D" w:rsidRDefault="00F965B8" w:rsidP="005567BE">
        <w:pPr>
          <w:pStyle w:val="Footer"/>
          <w:jc w:val="center"/>
          <w:rPr>
            <w:rStyle w:val="xbe"/>
            <w:rFonts w:ascii="Times New Roman" w:hAnsi="Times New Roman" w:cs="Times New Roman"/>
            <w:color w:val="222222"/>
            <w:sz w:val="18"/>
            <w:szCs w:val="18"/>
            <w:shd w:val="clear" w:color="auto" w:fill="FFFFFF"/>
          </w:rPr>
        </w:pPr>
        <w:r w:rsidRPr="0064070F">
          <w:rPr>
            <w:rStyle w:val="xdb"/>
            <w:b/>
            <w:bCs/>
            <w:color w:val="222222"/>
            <w:sz w:val="18"/>
            <w:szCs w:val="18"/>
            <w:shd w:val="clear" w:color="auto" w:fill="FFFFFF"/>
          </w:rPr>
          <w:t xml:space="preserve"> </w:t>
        </w:r>
        <w:r>
          <w:rPr>
            <w:rStyle w:val="xdb"/>
            <w:rFonts w:ascii="Times New Roman" w:hAnsi="Times New Roman" w:cs="Times New Roman"/>
            <w:b/>
            <w:bCs/>
            <w:color w:val="222222"/>
            <w:sz w:val="18"/>
            <w:szCs w:val="18"/>
            <w:shd w:val="clear" w:color="auto" w:fill="FFFFFF"/>
          </w:rPr>
          <w:t>a</w:t>
        </w:r>
        <w:r w:rsidRPr="00F3397D">
          <w:rPr>
            <w:rStyle w:val="xdb"/>
            <w:rFonts w:ascii="Times New Roman" w:hAnsi="Times New Roman" w:cs="Times New Roman"/>
            <w:b/>
            <w:bCs/>
            <w:color w:val="222222"/>
            <w:sz w:val="18"/>
            <w:szCs w:val="18"/>
            <w:shd w:val="clear" w:color="auto" w:fill="FFFFFF"/>
          </w:rPr>
          <w:t>dresa:</w:t>
        </w:r>
        <w:r w:rsidRPr="00F3397D">
          <w:rPr>
            <w:rStyle w:val="apple-converted-space"/>
            <w:rFonts w:ascii="Times New Roman" w:hAnsi="Times New Roman" w:cs="Times New Roman"/>
            <w:b/>
            <w:bCs/>
            <w:color w:val="222222"/>
            <w:sz w:val="18"/>
            <w:szCs w:val="18"/>
            <w:shd w:val="clear" w:color="auto" w:fill="FFFFFF"/>
          </w:rPr>
          <w:t> </w:t>
        </w:r>
        <w:r w:rsidRPr="00F3397D">
          <w:rPr>
            <w:rStyle w:val="xbe"/>
            <w:rFonts w:ascii="Times New Roman" w:hAnsi="Times New Roman" w:cs="Times New Roman"/>
            <w:color w:val="222222"/>
            <w:sz w:val="18"/>
            <w:szCs w:val="18"/>
            <w:shd w:val="clear" w:color="auto" w:fill="FFFFFF"/>
          </w:rPr>
          <w:t>Alije Đerzeleza 2,  Bihać</w:t>
        </w:r>
        <w:r>
          <w:rPr>
            <w:rStyle w:val="xbe"/>
            <w:rFonts w:ascii="Times New Roman" w:hAnsi="Times New Roman" w:cs="Times New Roman"/>
            <w:color w:val="222222"/>
            <w:sz w:val="18"/>
            <w:szCs w:val="18"/>
            <w:shd w:val="clear" w:color="auto" w:fill="FFFFFF"/>
          </w:rPr>
          <w:t xml:space="preserve"> 77000</w:t>
        </w:r>
        <w:r w:rsidRPr="00F3397D">
          <w:rPr>
            <w:rStyle w:val="xbe"/>
            <w:rFonts w:ascii="Times New Roman" w:hAnsi="Times New Roman" w:cs="Times New Roman"/>
            <w:color w:val="222222"/>
            <w:sz w:val="18"/>
            <w:szCs w:val="18"/>
            <w:shd w:val="clear" w:color="auto" w:fill="FFFFFF"/>
          </w:rPr>
          <w:t xml:space="preserve">, </w:t>
        </w:r>
        <w:r w:rsidRPr="00F3397D">
          <w:rPr>
            <w:rStyle w:val="xbe"/>
            <w:rFonts w:ascii="Times New Roman" w:hAnsi="Times New Roman" w:cs="Times New Roman"/>
            <w:b/>
            <w:color w:val="222222"/>
            <w:sz w:val="18"/>
            <w:szCs w:val="18"/>
            <w:shd w:val="clear" w:color="auto" w:fill="FFFFFF"/>
          </w:rPr>
          <w:t>telefon:</w:t>
        </w:r>
        <w:r w:rsidRPr="00F3397D">
          <w:rPr>
            <w:rStyle w:val="xbe"/>
            <w:rFonts w:ascii="Times New Roman" w:hAnsi="Times New Roman" w:cs="Times New Roman"/>
            <w:color w:val="222222"/>
            <w:sz w:val="18"/>
            <w:szCs w:val="18"/>
            <w:shd w:val="clear" w:color="auto" w:fill="FFFFFF"/>
          </w:rPr>
          <w:t xml:space="preserve"> 03</w:t>
        </w:r>
        <w:r>
          <w:rPr>
            <w:rStyle w:val="xbe"/>
            <w:rFonts w:ascii="Times New Roman" w:hAnsi="Times New Roman" w:cs="Times New Roman"/>
            <w:color w:val="222222"/>
            <w:sz w:val="18"/>
            <w:szCs w:val="18"/>
            <w:shd w:val="clear" w:color="auto" w:fill="FFFFFF"/>
          </w:rPr>
          <w:t>7</w:t>
        </w:r>
        <w:r w:rsidRPr="00F3397D">
          <w:rPr>
            <w:rStyle w:val="xbe"/>
            <w:rFonts w:ascii="Times New Roman" w:hAnsi="Times New Roman" w:cs="Times New Roman"/>
            <w:color w:val="222222"/>
            <w:sz w:val="18"/>
            <w:szCs w:val="18"/>
            <w:shd w:val="clear" w:color="auto" w:fill="FFFFFF"/>
          </w:rPr>
          <w:t xml:space="preserve">  227 801, </w:t>
        </w:r>
        <w:r w:rsidRPr="00F3397D">
          <w:rPr>
            <w:rStyle w:val="xbe"/>
            <w:rFonts w:ascii="Times New Roman" w:hAnsi="Times New Roman" w:cs="Times New Roman"/>
            <w:b/>
            <w:color w:val="222222"/>
            <w:sz w:val="18"/>
            <w:szCs w:val="18"/>
            <w:shd w:val="clear" w:color="auto" w:fill="FFFFFF"/>
          </w:rPr>
          <w:t>fax:</w:t>
        </w:r>
        <w:r w:rsidRPr="00F3397D">
          <w:rPr>
            <w:rStyle w:val="xbe"/>
            <w:rFonts w:ascii="Times New Roman" w:hAnsi="Times New Roman" w:cs="Times New Roman"/>
            <w:color w:val="222222"/>
            <w:sz w:val="18"/>
            <w:szCs w:val="18"/>
            <w:shd w:val="clear" w:color="auto" w:fill="FFFFFF"/>
          </w:rPr>
          <w:t xml:space="preserve"> </w:t>
        </w:r>
        <w:r>
          <w:rPr>
            <w:rStyle w:val="xbe"/>
            <w:rFonts w:ascii="Times New Roman" w:hAnsi="Times New Roman" w:cs="Times New Roman"/>
            <w:color w:val="222222"/>
            <w:sz w:val="18"/>
            <w:szCs w:val="18"/>
            <w:shd w:val="clear" w:color="auto" w:fill="FFFFFF"/>
          </w:rPr>
          <w:t xml:space="preserve">037 </w:t>
        </w:r>
        <w:r w:rsidRPr="00F3397D">
          <w:rPr>
            <w:rStyle w:val="xbe"/>
            <w:rFonts w:ascii="Times New Roman" w:hAnsi="Times New Roman" w:cs="Times New Roman"/>
            <w:color w:val="222222"/>
            <w:sz w:val="18"/>
            <w:szCs w:val="18"/>
            <w:shd w:val="clear" w:color="auto" w:fill="FFFFFF"/>
          </w:rPr>
          <w:t xml:space="preserve">227 803, </w:t>
        </w:r>
        <w:r w:rsidRPr="00F3397D">
          <w:rPr>
            <w:rStyle w:val="xbe"/>
            <w:rFonts w:ascii="Times New Roman" w:hAnsi="Times New Roman" w:cs="Times New Roman"/>
            <w:b/>
            <w:color w:val="222222"/>
            <w:sz w:val="18"/>
            <w:szCs w:val="18"/>
            <w:shd w:val="clear" w:color="auto" w:fill="FFFFFF"/>
          </w:rPr>
          <w:t>web</w:t>
        </w:r>
        <w:r w:rsidRPr="00F3397D">
          <w:rPr>
            <w:rStyle w:val="xbe"/>
            <w:rFonts w:ascii="Times New Roman" w:hAnsi="Times New Roman" w:cs="Times New Roman"/>
            <w:color w:val="222222"/>
            <w:sz w:val="18"/>
            <w:szCs w:val="18"/>
            <w:shd w:val="clear" w:color="auto" w:fill="FFFFFF"/>
          </w:rPr>
          <w:t>:</w:t>
        </w:r>
        <w:r>
          <w:rPr>
            <w:rStyle w:val="xbe"/>
            <w:rFonts w:ascii="Times New Roman" w:hAnsi="Times New Roman" w:cs="Times New Roman"/>
            <w:color w:val="222222"/>
            <w:sz w:val="18"/>
            <w:szCs w:val="18"/>
            <w:shd w:val="clear" w:color="auto" w:fill="FFFFFF"/>
          </w:rPr>
          <w:t xml:space="preserve"> </w:t>
        </w:r>
        <w:r w:rsidRPr="00F3397D">
          <w:rPr>
            <w:rStyle w:val="xbe"/>
            <w:rFonts w:ascii="Times New Roman" w:hAnsi="Times New Roman" w:cs="Times New Roman"/>
            <w:color w:val="222222"/>
            <w:sz w:val="18"/>
            <w:szCs w:val="18"/>
            <w:shd w:val="clear" w:color="auto" w:fill="FFFFFF"/>
          </w:rPr>
          <w:t>www. vladausk.ba,</w:t>
        </w:r>
      </w:p>
      <w:p w14:paraId="46505637" w14:textId="77777777" w:rsidR="00F965B8" w:rsidRPr="005567BE" w:rsidRDefault="00F965B8" w:rsidP="005567BE">
        <w:pPr>
          <w:pStyle w:val="Footer"/>
          <w:jc w:val="center"/>
          <w:rPr>
            <w:sz w:val="18"/>
            <w:szCs w:val="18"/>
          </w:rPr>
        </w:pPr>
        <w:r w:rsidRPr="00F3397D">
          <w:rPr>
            <w:rStyle w:val="xbe"/>
            <w:rFonts w:ascii="Times New Roman" w:hAnsi="Times New Roman" w:cs="Times New Roman"/>
            <w:b/>
            <w:color w:val="222222"/>
            <w:sz w:val="18"/>
            <w:szCs w:val="18"/>
            <w:shd w:val="clear" w:color="auto" w:fill="FFFFFF"/>
          </w:rPr>
          <w:t>e-mail</w:t>
        </w:r>
        <w:r w:rsidRPr="00F3397D">
          <w:rPr>
            <w:rStyle w:val="xbe"/>
            <w:rFonts w:ascii="Times New Roman" w:hAnsi="Times New Roman" w:cs="Times New Roman"/>
            <w:color w:val="222222"/>
            <w:sz w:val="18"/>
            <w:szCs w:val="18"/>
            <w:shd w:val="clear" w:color="auto" w:fill="FFFFFF"/>
          </w:rPr>
          <w:t>: premijer@vladausk.ba</w:t>
        </w:r>
      </w:p>
    </w:sdtContent>
  </w:sdt>
  <w:p w14:paraId="130851B4" w14:textId="77777777" w:rsidR="00F965B8" w:rsidRDefault="00F965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75F674" w14:textId="77777777" w:rsidR="005D33CD" w:rsidRDefault="005D33CD" w:rsidP="005567BE">
      <w:pPr>
        <w:spacing w:after="0" w:line="240" w:lineRule="auto"/>
      </w:pPr>
      <w:r>
        <w:separator/>
      </w:r>
    </w:p>
  </w:footnote>
  <w:footnote w:type="continuationSeparator" w:id="0">
    <w:p w14:paraId="2DCBF7A1" w14:textId="77777777" w:rsidR="005D33CD" w:rsidRDefault="005D33CD" w:rsidP="005567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67A57C" w14:textId="77777777" w:rsidR="00F965B8" w:rsidRDefault="00F965B8" w:rsidP="005567BE">
    <w:pPr>
      <w:pStyle w:val="Header"/>
      <w:tabs>
        <w:tab w:val="clear" w:pos="4536"/>
        <w:tab w:val="clear" w:pos="9072"/>
        <w:tab w:val="left" w:pos="1139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47" w:type="dxa"/>
      <w:tblBorders>
        <w:bottom w:val="thickThinMediumGap" w:sz="24" w:space="0" w:color="000000" w:themeColor="text1"/>
      </w:tblBorders>
      <w:tblLayout w:type="fixed"/>
      <w:tblLook w:val="04A0" w:firstRow="1" w:lastRow="0" w:firstColumn="1" w:lastColumn="0" w:noHBand="0" w:noVBand="1"/>
    </w:tblPr>
    <w:tblGrid>
      <w:gridCol w:w="3748"/>
      <w:gridCol w:w="1758"/>
      <w:gridCol w:w="4241"/>
    </w:tblGrid>
    <w:tr w:rsidR="00C42678" w:rsidRPr="00F4781C" w14:paraId="4C4BE6B7" w14:textId="77777777" w:rsidTr="009B050C">
      <w:tc>
        <w:tcPr>
          <w:tcW w:w="3748" w:type="dxa"/>
          <w:tcBorders>
            <w:bottom w:val="thickThinLargeGap" w:sz="18" w:space="0" w:color="auto"/>
          </w:tcBorders>
          <w:shd w:val="clear" w:color="auto" w:fill="auto"/>
        </w:tcPr>
        <w:p w14:paraId="3118C82A" w14:textId="77777777" w:rsidR="00C42678" w:rsidRDefault="00C42678" w:rsidP="00C42678">
          <w:pPr>
            <w:pStyle w:val="Header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383236">
            <w:rPr>
              <w:b/>
            </w:rPr>
            <w:t xml:space="preserve">       </w:t>
          </w:r>
          <w:r w:rsidRPr="005567BE">
            <w:rPr>
              <w:rFonts w:ascii="Times New Roman" w:hAnsi="Times New Roman" w:cs="Times New Roman"/>
              <w:sz w:val="16"/>
              <w:szCs w:val="16"/>
            </w:rPr>
            <w:t xml:space="preserve">               </w:t>
          </w:r>
        </w:p>
        <w:p w14:paraId="1EC3C408" w14:textId="77777777" w:rsidR="00C42678" w:rsidRPr="005567BE" w:rsidRDefault="00C42678" w:rsidP="00C42678">
          <w:pPr>
            <w:pStyle w:val="Header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5567BE">
            <w:rPr>
              <w:rFonts w:ascii="Times New Roman" w:hAnsi="Times New Roman" w:cs="Times New Roman"/>
              <w:sz w:val="16"/>
              <w:szCs w:val="16"/>
            </w:rPr>
            <w:t>BOSNA I HERCEGOVINA</w:t>
          </w:r>
        </w:p>
        <w:p w14:paraId="57443967" w14:textId="77777777" w:rsidR="00C42678" w:rsidRPr="005567BE" w:rsidRDefault="00C42678" w:rsidP="00C42678">
          <w:pPr>
            <w:pStyle w:val="Header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5567BE">
            <w:rPr>
              <w:rFonts w:ascii="Times New Roman" w:hAnsi="Times New Roman" w:cs="Times New Roman"/>
              <w:sz w:val="16"/>
              <w:szCs w:val="16"/>
            </w:rPr>
            <w:t>FEDERACIJA BOSNE  I  HERCEGOVINE</w:t>
          </w:r>
        </w:p>
        <w:p w14:paraId="6F5AFDBB" w14:textId="77777777" w:rsidR="00C42678" w:rsidRPr="005567BE" w:rsidRDefault="00C42678" w:rsidP="00C42678">
          <w:pPr>
            <w:pStyle w:val="Header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5567BE">
            <w:rPr>
              <w:rFonts w:ascii="Times New Roman" w:hAnsi="Times New Roman" w:cs="Times New Roman"/>
              <w:sz w:val="16"/>
              <w:szCs w:val="16"/>
            </w:rPr>
            <w:t>UNSKO-SANSKI KANTON</w:t>
          </w:r>
        </w:p>
        <w:p w14:paraId="10C4DC8F" w14:textId="77777777" w:rsidR="00C42678" w:rsidRDefault="00C42678" w:rsidP="00C42678">
          <w:pPr>
            <w:pStyle w:val="Header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 xml:space="preserve">VLADA UNSKO-SANSKOG KANTONA </w:t>
          </w:r>
        </w:p>
        <w:p w14:paraId="6B4E0388" w14:textId="77777777" w:rsidR="00C42678" w:rsidRPr="00F4781C" w:rsidRDefault="00C42678" w:rsidP="00C42678">
          <w:pPr>
            <w:pStyle w:val="Header"/>
            <w:jc w:val="center"/>
            <w:rPr>
              <w:sz w:val="16"/>
              <w:szCs w:val="16"/>
            </w:rPr>
          </w:pPr>
        </w:p>
      </w:tc>
      <w:tc>
        <w:tcPr>
          <w:tcW w:w="1758" w:type="dxa"/>
          <w:tcBorders>
            <w:bottom w:val="thickThinLargeGap" w:sz="18" w:space="0" w:color="auto"/>
          </w:tcBorders>
          <w:shd w:val="clear" w:color="auto" w:fill="auto"/>
        </w:tcPr>
        <w:p w14:paraId="2AEA7158" w14:textId="77777777" w:rsidR="00C42678" w:rsidRPr="00F4781C" w:rsidRDefault="00C42678" w:rsidP="00C42678">
          <w:pPr>
            <w:pStyle w:val="Header"/>
            <w:jc w:val="center"/>
            <w:rPr>
              <w:sz w:val="16"/>
              <w:szCs w:val="16"/>
            </w:rPr>
          </w:pPr>
          <w:r>
            <w:rPr>
              <w:noProof/>
              <w:sz w:val="16"/>
              <w:szCs w:val="16"/>
              <w:lang w:val="bs-Latn-BA" w:eastAsia="bs-Latn-BA"/>
            </w:rPr>
            <w:drawing>
              <wp:inline distT="0" distB="0" distL="0" distR="0" wp14:anchorId="16DEDFB6" wp14:editId="7F390BCD">
                <wp:extent cx="808355" cy="742950"/>
                <wp:effectExtent l="0" t="0" r="0" b="0"/>
                <wp:docPr id="161289311" name="Picture 10" descr="grb_vlad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 descr="grb_vlad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8355" cy="742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41" w:type="dxa"/>
          <w:tcBorders>
            <w:bottom w:val="thickThinLargeGap" w:sz="18" w:space="0" w:color="auto"/>
          </w:tcBorders>
          <w:shd w:val="clear" w:color="auto" w:fill="auto"/>
        </w:tcPr>
        <w:p w14:paraId="7F0AF709" w14:textId="77777777" w:rsidR="00C42678" w:rsidRPr="005567BE" w:rsidRDefault="00C42678" w:rsidP="00C42678">
          <w:pPr>
            <w:pStyle w:val="Header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5567BE">
            <w:rPr>
              <w:rFonts w:ascii="Times New Roman" w:hAnsi="Times New Roman" w:cs="Times New Roman"/>
              <w:sz w:val="18"/>
              <w:szCs w:val="18"/>
            </w:rPr>
            <w:t xml:space="preserve">                                                                                 </w:t>
          </w:r>
          <w:r w:rsidRPr="005567BE">
            <w:rPr>
              <w:rFonts w:ascii="Times New Roman" w:hAnsi="Times New Roman" w:cs="Times New Roman"/>
              <w:sz w:val="16"/>
              <w:szCs w:val="16"/>
            </w:rPr>
            <w:t>BOSNIA  AND  HERZEGOVINA</w:t>
          </w:r>
        </w:p>
        <w:p w14:paraId="62B40BB4" w14:textId="77777777" w:rsidR="00C42678" w:rsidRPr="005567BE" w:rsidRDefault="00C42678" w:rsidP="00C42678">
          <w:pPr>
            <w:pStyle w:val="Header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5567BE">
            <w:rPr>
              <w:rFonts w:ascii="Times New Roman" w:hAnsi="Times New Roman" w:cs="Times New Roman"/>
              <w:sz w:val="16"/>
              <w:szCs w:val="16"/>
            </w:rPr>
            <w:t>FEDERATION OF BOSNIA AND  HERZEGOVINA</w:t>
          </w:r>
        </w:p>
        <w:p w14:paraId="3031E6E9" w14:textId="77777777" w:rsidR="00C42678" w:rsidRPr="005567BE" w:rsidRDefault="00C42678" w:rsidP="00C42678">
          <w:pPr>
            <w:pStyle w:val="Header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5567BE">
            <w:rPr>
              <w:rFonts w:ascii="Times New Roman" w:hAnsi="Times New Roman" w:cs="Times New Roman"/>
              <w:sz w:val="16"/>
              <w:szCs w:val="16"/>
            </w:rPr>
            <w:t>THE UNA - SANA CANTON</w:t>
          </w:r>
        </w:p>
        <w:p w14:paraId="05744F6A" w14:textId="77777777" w:rsidR="00C42678" w:rsidRPr="0031047D" w:rsidRDefault="00C42678" w:rsidP="00C42678">
          <w:pPr>
            <w:pStyle w:val="Header"/>
            <w:jc w:val="center"/>
            <w:rPr>
              <w:rFonts w:ascii="Times New Roman" w:hAnsi="Times New Roman" w:cs="Times New Roman"/>
              <w:sz w:val="16"/>
              <w:szCs w:val="16"/>
              <w:lang w:val="en-US"/>
            </w:rPr>
          </w:pPr>
          <w:r w:rsidRPr="0031047D">
            <w:rPr>
              <w:rFonts w:ascii="Times New Roman" w:hAnsi="Times New Roman" w:cs="Times New Roman"/>
              <w:sz w:val="16"/>
              <w:szCs w:val="16"/>
              <w:lang w:val="bs-Latn-BA"/>
            </w:rPr>
            <w:t>UNA-SANA CANTON GOVERNMENT</w:t>
          </w:r>
        </w:p>
        <w:p w14:paraId="5A175605" w14:textId="77777777" w:rsidR="00C42678" w:rsidRPr="00F4781C" w:rsidRDefault="00C42678" w:rsidP="00C42678">
          <w:pPr>
            <w:pStyle w:val="Header"/>
            <w:jc w:val="center"/>
            <w:rPr>
              <w:sz w:val="16"/>
              <w:szCs w:val="16"/>
            </w:rPr>
          </w:pPr>
        </w:p>
      </w:tc>
    </w:tr>
  </w:tbl>
  <w:p w14:paraId="71182A03" w14:textId="77777777" w:rsidR="00F965B8" w:rsidRDefault="00F965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459F8"/>
    <w:multiLevelType w:val="hybridMultilevel"/>
    <w:tmpl w:val="CA522DC2"/>
    <w:lvl w:ilvl="0" w:tplc="B12C6A8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D7CED"/>
    <w:multiLevelType w:val="hybridMultilevel"/>
    <w:tmpl w:val="27E6FA1C"/>
    <w:lvl w:ilvl="0" w:tplc="D8F0045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861FE2"/>
    <w:multiLevelType w:val="hybridMultilevel"/>
    <w:tmpl w:val="9D067666"/>
    <w:lvl w:ilvl="0" w:tplc="F6B6679E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D85222"/>
    <w:multiLevelType w:val="hybridMultilevel"/>
    <w:tmpl w:val="53BA9D94"/>
    <w:lvl w:ilvl="0" w:tplc="A99AE52C">
      <w:start w:val="1"/>
      <w:numFmt w:val="bullet"/>
      <w:lvlText w:val="-"/>
      <w:lvlJc w:val="left"/>
      <w:pPr>
        <w:ind w:left="1608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2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4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6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8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0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2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4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68" w:hanging="360"/>
      </w:pPr>
      <w:rPr>
        <w:rFonts w:ascii="Wingdings" w:hAnsi="Wingdings" w:hint="default"/>
      </w:rPr>
    </w:lvl>
  </w:abstractNum>
  <w:abstractNum w:abstractNumId="4" w15:restartNumberingAfterBreak="0">
    <w:nsid w:val="1D2847F5"/>
    <w:multiLevelType w:val="hybridMultilevel"/>
    <w:tmpl w:val="6C28A03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CE6E6A"/>
    <w:multiLevelType w:val="hybridMultilevel"/>
    <w:tmpl w:val="D98AFEE0"/>
    <w:lvl w:ilvl="0" w:tplc="7CA6551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EB19A6"/>
    <w:multiLevelType w:val="hybridMultilevel"/>
    <w:tmpl w:val="37B6BAC2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3FE1009"/>
    <w:multiLevelType w:val="hybridMultilevel"/>
    <w:tmpl w:val="1AFC8E4E"/>
    <w:lvl w:ilvl="0" w:tplc="7CA07E2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94746C5"/>
    <w:multiLevelType w:val="hybridMultilevel"/>
    <w:tmpl w:val="76285BC2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18036B"/>
    <w:multiLevelType w:val="hybridMultilevel"/>
    <w:tmpl w:val="968C1DBC"/>
    <w:lvl w:ilvl="0" w:tplc="A92A342A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D3A2A"/>
    <w:multiLevelType w:val="hybridMultilevel"/>
    <w:tmpl w:val="94760B76"/>
    <w:lvl w:ilvl="0" w:tplc="39B4081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EAB77AF"/>
    <w:multiLevelType w:val="hybridMultilevel"/>
    <w:tmpl w:val="91A85EBA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8AB155F"/>
    <w:multiLevelType w:val="hybridMultilevel"/>
    <w:tmpl w:val="E982C830"/>
    <w:lvl w:ilvl="0" w:tplc="A134B186">
      <w:numFmt w:val="bullet"/>
      <w:lvlText w:val="-"/>
      <w:lvlJc w:val="left"/>
      <w:pPr>
        <w:ind w:left="1020" w:hanging="360"/>
      </w:pPr>
      <w:rPr>
        <w:rFonts w:ascii="Times New Roman" w:eastAsiaTheme="minorEastAsia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3" w15:restartNumberingAfterBreak="0">
    <w:nsid w:val="4EAC6C1F"/>
    <w:multiLevelType w:val="hybridMultilevel"/>
    <w:tmpl w:val="B9C8BE2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8E4214"/>
    <w:multiLevelType w:val="hybridMultilevel"/>
    <w:tmpl w:val="AA9834AE"/>
    <w:lvl w:ilvl="0" w:tplc="92E85EE4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49E7266"/>
    <w:multiLevelType w:val="hybridMultilevel"/>
    <w:tmpl w:val="DF80D32E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5E2588"/>
    <w:multiLevelType w:val="hybridMultilevel"/>
    <w:tmpl w:val="EDD46EF8"/>
    <w:lvl w:ilvl="0" w:tplc="021AF432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9C00D2"/>
    <w:multiLevelType w:val="hybridMultilevel"/>
    <w:tmpl w:val="7D8E179C"/>
    <w:lvl w:ilvl="0" w:tplc="0316C2B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3793540"/>
    <w:multiLevelType w:val="hybridMultilevel"/>
    <w:tmpl w:val="3DE851EE"/>
    <w:lvl w:ilvl="0" w:tplc="CE0AE3C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2"/>
  </w:num>
  <w:num w:numId="2">
    <w:abstractNumId w:val="8"/>
  </w:num>
  <w:num w:numId="3">
    <w:abstractNumId w:val="14"/>
  </w:num>
  <w:num w:numId="4">
    <w:abstractNumId w:val="5"/>
  </w:num>
  <w:num w:numId="5">
    <w:abstractNumId w:val="0"/>
  </w:num>
  <w:num w:numId="6">
    <w:abstractNumId w:val="13"/>
  </w:num>
  <w:num w:numId="7">
    <w:abstractNumId w:val="11"/>
  </w:num>
  <w:num w:numId="8">
    <w:abstractNumId w:val="9"/>
  </w:num>
  <w:num w:numId="9">
    <w:abstractNumId w:val="7"/>
  </w:num>
  <w:num w:numId="10">
    <w:abstractNumId w:val="18"/>
  </w:num>
  <w:num w:numId="11">
    <w:abstractNumId w:val="1"/>
  </w:num>
  <w:num w:numId="12">
    <w:abstractNumId w:val="10"/>
  </w:num>
  <w:num w:numId="13">
    <w:abstractNumId w:val="16"/>
  </w:num>
  <w:num w:numId="14">
    <w:abstractNumId w:val="17"/>
  </w:num>
  <w:num w:numId="15">
    <w:abstractNumId w:val="4"/>
  </w:num>
  <w:num w:numId="16">
    <w:abstractNumId w:val="15"/>
  </w:num>
  <w:num w:numId="17">
    <w:abstractNumId w:val="3"/>
  </w:num>
  <w:num w:numId="18">
    <w:abstractNumId w:val="2"/>
  </w:num>
  <w:num w:numId="19">
    <w:abstractNumId w:val="6"/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997"/>
    <w:rsid w:val="00033206"/>
    <w:rsid w:val="00033C75"/>
    <w:rsid w:val="00040777"/>
    <w:rsid w:val="0005289B"/>
    <w:rsid w:val="00053604"/>
    <w:rsid w:val="00053A8D"/>
    <w:rsid w:val="000976D7"/>
    <w:rsid w:val="000B32ED"/>
    <w:rsid w:val="000B3381"/>
    <w:rsid w:val="000F5CE6"/>
    <w:rsid w:val="00121268"/>
    <w:rsid w:val="00126F66"/>
    <w:rsid w:val="00137B45"/>
    <w:rsid w:val="0014243B"/>
    <w:rsid w:val="00145B8A"/>
    <w:rsid w:val="00151085"/>
    <w:rsid w:val="00151DDB"/>
    <w:rsid w:val="001821B6"/>
    <w:rsid w:val="001868F5"/>
    <w:rsid w:val="0019251C"/>
    <w:rsid w:val="001B62F2"/>
    <w:rsid w:val="001C0051"/>
    <w:rsid w:val="001D5725"/>
    <w:rsid w:val="001D7937"/>
    <w:rsid w:val="001E71DB"/>
    <w:rsid w:val="001F24DC"/>
    <w:rsid w:val="001F6A51"/>
    <w:rsid w:val="00211F16"/>
    <w:rsid w:val="002373A3"/>
    <w:rsid w:val="002376D4"/>
    <w:rsid w:val="002668ED"/>
    <w:rsid w:val="00282018"/>
    <w:rsid w:val="0029044C"/>
    <w:rsid w:val="002979E8"/>
    <w:rsid w:val="002A32D0"/>
    <w:rsid w:val="002D443A"/>
    <w:rsid w:val="002E1D16"/>
    <w:rsid w:val="002F4F77"/>
    <w:rsid w:val="0030688C"/>
    <w:rsid w:val="00326BD1"/>
    <w:rsid w:val="0032758B"/>
    <w:rsid w:val="003330F9"/>
    <w:rsid w:val="0035489A"/>
    <w:rsid w:val="003916D1"/>
    <w:rsid w:val="003A064C"/>
    <w:rsid w:val="003B26E1"/>
    <w:rsid w:val="003C679D"/>
    <w:rsid w:val="004310D0"/>
    <w:rsid w:val="00457CD1"/>
    <w:rsid w:val="0049380A"/>
    <w:rsid w:val="004C15EC"/>
    <w:rsid w:val="00504632"/>
    <w:rsid w:val="0052464F"/>
    <w:rsid w:val="00552C9C"/>
    <w:rsid w:val="005567BE"/>
    <w:rsid w:val="0056627A"/>
    <w:rsid w:val="0056632C"/>
    <w:rsid w:val="00573315"/>
    <w:rsid w:val="00576D1E"/>
    <w:rsid w:val="005A14B3"/>
    <w:rsid w:val="005B3DCB"/>
    <w:rsid w:val="005D2D6C"/>
    <w:rsid w:val="005D33CD"/>
    <w:rsid w:val="005E1BF2"/>
    <w:rsid w:val="005F2889"/>
    <w:rsid w:val="00620046"/>
    <w:rsid w:val="006522D9"/>
    <w:rsid w:val="00652B95"/>
    <w:rsid w:val="0066415C"/>
    <w:rsid w:val="00685CBB"/>
    <w:rsid w:val="00695DA0"/>
    <w:rsid w:val="006D1365"/>
    <w:rsid w:val="006D7D53"/>
    <w:rsid w:val="007123A8"/>
    <w:rsid w:val="00723939"/>
    <w:rsid w:val="007300DC"/>
    <w:rsid w:val="007364AF"/>
    <w:rsid w:val="00742BCB"/>
    <w:rsid w:val="00743997"/>
    <w:rsid w:val="0075472F"/>
    <w:rsid w:val="007612BD"/>
    <w:rsid w:val="00796A92"/>
    <w:rsid w:val="007A73FB"/>
    <w:rsid w:val="007C48E4"/>
    <w:rsid w:val="007D4E0C"/>
    <w:rsid w:val="007E0E93"/>
    <w:rsid w:val="007F3BE9"/>
    <w:rsid w:val="008104F5"/>
    <w:rsid w:val="0082487C"/>
    <w:rsid w:val="00877161"/>
    <w:rsid w:val="00881872"/>
    <w:rsid w:val="008916A9"/>
    <w:rsid w:val="008A3280"/>
    <w:rsid w:val="008A3B73"/>
    <w:rsid w:val="008A7892"/>
    <w:rsid w:val="008B24ED"/>
    <w:rsid w:val="008B2ACB"/>
    <w:rsid w:val="008C7450"/>
    <w:rsid w:val="008D2666"/>
    <w:rsid w:val="008D39C7"/>
    <w:rsid w:val="008D6A3A"/>
    <w:rsid w:val="008E340C"/>
    <w:rsid w:val="008F4C77"/>
    <w:rsid w:val="00904674"/>
    <w:rsid w:val="00917BA1"/>
    <w:rsid w:val="00920461"/>
    <w:rsid w:val="00922676"/>
    <w:rsid w:val="00935CB5"/>
    <w:rsid w:val="009369D4"/>
    <w:rsid w:val="00944E65"/>
    <w:rsid w:val="00947F2A"/>
    <w:rsid w:val="0097673F"/>
    <w:rsid w:val="00982032"/>
    <w:rsid w:val="009852E2"/>
    <w:rsid w:val="009939C0"/>
    <w:rsid w:val="009A1475"/>
    <w:rsid w:val="009A6DE9"/>
    <w:rsid w:val="009A72B6"/>
    <w:rsid w:val="009B0AC6"/>
    <w:rsid w:val="009B2914"/>
    <w:rsid w:val="009D24C5"/>
    <w:rsid w:val="009D2F62"/>
    <w:rsid w:val="009F0101"/>
    <w:rsid w:val="00A12A2F"/>
    <w:rsid w:val="00A42AC4"/>
    <w:rsid w:val="00A53345"/>
    <w:rsid w:val="00A960CF"/>
    <w:rsid w:val="00AA62C2"/>
    <w:rsid w:val="00AB567C"/>
    <w:rsid w:val="00AC5D38"/>
    <w:rsid w:val="00AD44DE"/>
    <w:rsid w:val="00AD6C1E"/>
    <w:rsid w:val="00AE1B16"/>
    <w:rsid w:val="00B02C12"/>
    <w:rsid w:val="00B1171D"/>
    <w:rsid w:val="00B138A9"/>
    <w:rsid w:val="00B1775C"/>
    <w:rsid w:val="00B2013F"/>
    <w:rsid w:val="00B65841"/>
    <w:rsid w:val="00B65B05"/>
    <w:rsid w:val="00B85D05"/>
    <w:rsid w:val="00BC477D"/>
    <w:rsid w:val="00BD6C53"/>
    <w:rsid w:val="00C13D60"/>
    <w:rsid w:val="00C24754"/>
    <w:rsid w:val="00C42678"/>
    <w:rsid w:val="00C475F1"/>
    <w:rsid w:val="00C66DF3"/>
    <w:rsid w:val="00C7156E"/>
    <w:rsid w:val="00C759B9"/>
    <w:rsid w:val="00C76243"/>
    <w:rsid w:val="00C8060A"/>
    <w:rsid w:val="00C838FA"/>
    <w:rsid w:val="00C86D72"/>
    <w:rsid w:val="00CA0384"/>
    <w:rsid w:val="00CC4BA7"/>
    <w:rsid w:val="00CE245F"/>
    <w:rsid w:val="00CE4BFC"/>
    <w:rsid w:val="00D03421"/>
    <w:rsid w:val="00D5089B"/>
    <w:rsid w:val="00D52C00"/>
    <w:rsid w:val="00D56FF7"/>
    <w:rsid w:val="00D57869"/>
    <w:rsid w:val="00D61729"/>
    <w:rsid w:val="00D90099"/>
    <w:rsid w:val="00D93739"/>
    <w:rsid w:val="00DB06DA"/>
    <w:rsid w:val="00DD01D3"/>
    <w:rsid w:val="00DD0373"/>
    <w:rsid w:val="00DD0E81"/>
    <w:rsid w:val="00DE3F42"/>
    <w:rsid w:val="00DF05ED"/>
    <w:rsid w:val="00E018C8"/>
    <w:rsid w:val="00E022E5"/>
    <w:rsid w:val="00E162BE"/>
    <w:rsid w:val="00E476E7"/>
    <w:rsid w:val="00E8267D"/>
    <w:rsid w:val="00E960DB"/>
    <w:rsid w:val="00EE6BC1"/>
    <w:rsid w:val="00EF04E6"/>
    <w:rsid w:val="00EF0BEE"/>
    <w:rsid w:val="00EF487E"/>
    <w:rsid w:val="00EF49EF"/>
    <w:rsid w:val="00F071B1"/>
    <w:rsid w:val="00F265AD"/>
    <w:rsid w:val="00F3083E"/>
    <w:rsid w:val="00F3397D"/>
    <w:rsid w:val="00F42FAE"/>
    <w:rsid w:val="00F82E6F"/>
    <w:rsid w:val="00F94F20"/>
    <w:rsid w:val="00F965B8"/>
    <w:rsid w:val="00FA13BA"/>
    <w:rsid w:val="00FA1DA0"/>
    <w:rsid w:val="00FA624C"/>
    <w:rsid w:val="00FB0166"/>
    <w:rsid w:val="00FB53FE"/>
    <w:rsid w:val="00FC2945"/>
    <w:rsid w:val="00FD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02C155"/>
  <w15:docId w15:val="{4A343C4B-BCF6-4328-A0DE-F67BA3627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F24DC"/>
    <w:rPr>
      <w:rFonts w:eastAsiaTheme="minorEastAsia"/>
      <w:lang w:val="bs-Latn-BA" w:eastAsia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67BE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val="hr-HR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567BE"/>
  </w:style>
  <w:style w:type="paragraph" w:styleId="Footer">
    <w:name w:val="footer"/>
    <w:basedOn w:val="Normal"/>
    <w:link w:val="FooterChar"/>
    <w:uiPriority w:val="99"/>
    <w:unhideWhenUsed/>
    <w:rsid w:val="005567BE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val="hr-HR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67BE"/>
  </w:style>
  <w:style w:type="character" w:customStyle="1" w:styleId="xdb">
    <w:name w:val="_xdb"/>
    <w:rsid w:val="005567BE"/>
  </w:style>
  <w:style w:type="character" w:customStyle="1" w:styleId="apple-converted-space">
    <w:name w:val="apple-converted-space"/>
    <w:rsid w:val="005567BE"/>
  </w:style>
  <w:style w:type="character" w:customStyle="1" w:styleId="xbe">
    <w:name w:val="_xbe"/>
    <w:rsid w:val="005567BE"/>
  </w:style>
  <w:style w:type="paragraph" w:styleId="BalloonText">
    <w:name w:val="Balloon Text"/>
    <w:basedOn w:val="Normal"/>
    <w:link w:val="BalloonTextChar"/>
    <w:uiPriority w:val="99"/>
    <w:semiHidden/>
    <w:unhideWhenUsed/>
    <w:rsid w:val="005567BE"/>
    <w:pPr>
      <w:spacing w:after="0" w:line="240" w:lineRule="auto"/>
    </w:pPr>
    <w:rPr>
      <w:rFonts w:ascii="Tahoma" w:eastAsiaTheme="minorHAnsi" w:hAnsi="Tahoma" w:cs="Tahoma"/>
      <w:sz w:val="16"/>
      <w:szCs w:val="16"/>
      <w:lang w:val="hr-HR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67BE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F3397D"/>
    <w:pPr>
      <w:spacing w:after="0" w:line="240" w:lineRule="auto"/>
    </w:pPr>
  </w:style>
  <w:style w:type="paragraph" w:customStyle="1" w:styleId="Vlada">
    <w:name w:val="Vlada"/>
    <w:basedOn w:val="NoSpacing"/>
    <w:link w:val="VladaChar"/>
    <w:qFormat/>
    <w:rsid w:val="00F3397D"/>
    <w:pPr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qFormat/>
    <w:rsid w:val="00F3397D"/>
  </w:style>
  <w:style w:type="character" w:customStyle="1" w:styleId="VladaChar">
    <w:name w:val="Vlada Char"/>
    <w:basedOn w:val="NoSpacingChar"/>
    <w:link w:val="Vlada"/>
    <w:rsid w:val="00F3397D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7364AF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oSpacing1">
    <w:name w:val="No Spacing1"/>
    <w:uiPriority w:val="1"/>
    <w:qFormat/>
    <w:rsid w:val="007364AF"/>
    <w:pPr>
      <w:spacing w:after="0" w:line="240" w:lineRule="auto"/>
    </w:pPr>
    <w:rPr>
      <w:rFonts w:ascii="Calibri" w:eastAsia="Calibri" w:hAnsi="Calibri" w:cs="Times New Roman"/>
      <w:lang w:val="bs-Latn-BA"/>
    </w:rPr>
  </w:style>
  <w:style w:type="paragraph" w:styleId="ListParagraph">
    <w:name w:val="List Paragraph"/>
    <w:basedOn w:val="Normal"/>
    <w:uiPriority w:val="34"/>
    <w:qFormat/>
    <w:rsid w:val="00F82E6F"/>
    <w:pPr>
      <w:ind w:left="720"/>
      <w:contextualSpacing/>
    </w:pPr>
    <w:rPr>
      <w:rFonts w:eastAsiaTheme="minorHAnsi"/>
      <w:lang w:val="hr-HR" w:eastAsia="en-US"/>
    </w:rPr>
  </w:style>
  <w:style w:type="character" w:styleId="Hyperlink">
    <w:name w:val="Hyperlink"/>
    <w:basedOn w:val="DefaultParagraphFont"/>
    <w:uiPriority w:val="99"/>
    <w:unhideWhenUsed/>
    <w:rsid w:val="002373A3"/>
    <w:rPr>
      <w:color w:val="0000FF" w:themeColor="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F965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4267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bs-Latn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94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dita.felic\AppData\Roaming\Microsoft\Templates\Premij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Premijer</Template>
  <TotalTime>4</TotalTime>
  <Pages>6</Pages>
  <Words>675</Words>
  <Characters>3850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edita.felic</dc:creator>
  <cp:lastModifiedBy>Edita Felić</cp:lastModifiedBy>
  <cp:revision>4</cp:revision>
  <cp:lastPrinted>2024-05-09T11:25:00Z</cp:lastPrinted>
  <dcterms:created xsi:type="dcterms:W3CDTF">2026-06-04T06:57:00Z</dcterms:created>
  <dcterms:modified xsi:type="dcterms:W3CDTF">2026-06-11T07:19:00Z</dcterms:modified>
</cp:coreProperties>
</file>